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cstheme="minorHAnsi"/>
        </w:rPr>
        <w:id w:val="-1148819269"/>
        <w:docPartObj>
          <w:docPartGallery w:val="Cover Pages"/>
          <w:docPartUnique/>
        </w:docPartObj>
      </w:sdtPr>
      <w:sdtEndPr/>
      <w:sdtContent>
        <w:p w14:paraId="30D4C6BE" w14:textId="2EAC5D81" w:rsidR="003F267C" w:rsidRPr="004B42AC" w:rsidRDefault="003C60C4">
          <w:pPr>
            <w:rPr>
              <w:rFonts w:cstheme="minorHAnsi"/>
            </w:rPr>
          </w:pPr>
          <w:r w:rsidRPr="004B42AC">
            <w:rPr>
              <w:rFonts w:cstheme="minorHAnsi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3E595526" wp14:editId="48F5B915">
                    <wp:simplePos x="0" y="0"/>
                    <wp:positionH relativeFrom="margin">
                      <wp:posOffset>-528320</wp:posOffset>
                    </wp:positionH>
                    <wp:positionV relativeFrom="paragraph">
                      <wp:posOffset>-642620</wp:posOffset>
                    </wp:positionV>
                    <wp:extent cx="6629400" cy="5638800"/>
                    <wp:effectExtent l="0" t="0" r="0" b="0"/>
                    <wp:wrapNone/>
                    <wp:docPr id="15" name="Zone de texte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29400" cy="563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DDEAAA" w14:textId="2AD17B73" w:rsidR="00FC13C3" w:rsidRPr="00FC13C3" w:rsidRDefault="00FC13C3" w:rsidP="00FC13C3">
                                <w:pPr>
                                  <w:pStyle w:val="Titre13CMA"/>
                                  <w:jc w:val="both"/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FC13C3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 xml:space="preserve">La communauté de communes Cœur de Maurienne Arvan élabore un </w:t>
                                </w:r>
                                <w:r w:rsidRPr="003F03FA">
                                  <w:rPr>
                                    <w:sz w:val="48"/>
                                    <w:szCs w:val="48"/>
                                  </w:rPr>
                                  <w:t>plan local d’urbanisme</w:t>
                                </w:r>
                                <w:r w:rsidRPr="003F03FA">
                                  <w:rPr>
                                    <w:b w:val="0"/>
                                    <w:bC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Pr="00FC13C3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à l’échelle des 14 communes du territoire. Ce document vise une planification de l’aménagement du territoire pour les 10 prochaines années pour l</w:t>
                                </w:r>
                                <w:r w:rsidR="003F03FA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’</w:t>
                                </w:r>
                                <w:r w:rsidRPr="00FC13C3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 xml:space="preserve">habitat, </w:t>
                                </w:r>
                                <w:r w:rsidR="003F03FA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 xml:space="preserve">les </w:t>
                                </w:r>
                                <w:r w:rsidRPr="00FC13C3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 xml:space="preserve">déplacements, </w:t>
                                </w:r>
                                <w:r w:rsidR="003F03FA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l’</w:t>
                                </w:r>
                                <w:r w:rsidRPr="00FC13C3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 xml:space="preserve">économie, </w:t>
                                </w:r>
                                <w:r w:rsidR="003F03FA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 xml:space="preserve">le </w:t>
                                </w:r>
                                <w:r w:rsidRPr="00FC13C3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patrimoine</w:t>
                                </w:r>
                                <w:r w:rsidR="003F03FA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 xml:space="preserve"> ou</w:t>
                                </w:r>
                                <w:r w:rsidRPr="00FC13C3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3F03FA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l’</w:t>
                                </w:r>
                                <w:r w:rsidRPr="00FC13C3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environnement</w:t>
                                </w:r>
                                <w:r w:rsidR="003F03FA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..</w:t>
                                </w:r>
                                <w:r w:rsidRPr="00FC13C3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. Il remplacera à terme les PLU et autres documents d’urbanisme communaux et définira les règles d’occupation du sol sur le territoire. Le processus d’élaboration a démarré en 2021 et devrait se poursuivre jusqu’à fin 2024.</w:t>
                                </w:r>
                              </w:p>
                              <w:p w14:paraId="6906C494" w14:textId="0C1A5159" w:rsidR="00FC13C3" w:rsidRDefault="00FC13C3" w:rsidP="00FC13C3">
                                <w:pPr>
                                  <w:pStyle w:val="Titre13CMA"/>
                                  <w:jc w:val="both"/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FC13C3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 xml:space="preserve">Dans ce cadre, un </w:t>
                                </w:r>
                                <w:r w:rsidRPr="003F03FA">
                                  <w:rPr>
                                    <w:sz w:val="48"/>
                                    <w:szCs w:val="48"/>
                                  </w:rPr>
                                  <w:t>état des lieux du territoire</w:t>
                                </w:r>
                                <w:r w:rsidRPr="003F03FA">
                                  <w:rPr>
                                    <w:b w:val="0"/>
                                    <w:bC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Pr="00FC13C3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a été réalisé</w:t>
                                </w:r>
                                <w:r w:rsidR="003F03FA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 xml:space="preserve">, </w:t>
                                </w:r>
                                <w:r w:rsidRPr="00FC13C3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 xml:space="preserve">présenté </w:t>
                                </w:r>
                                <w:r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 xml:space="preserve">lors d’une </w:t>
                                </w:r>
                                <w:r w:rsidRPr="003F03FA">
                                  <w:rPr>
                                    <w:sz w:val="48"/>
                                    <w:szCs w:val="48"/>
                                  </w:rPr>
                                  <w:t>exposition</w:t>
                                </w:r>
                                <w:r w:rsidRPr="003F03FA">
                                  <w:rPr>
                                    <w:b w:val="0"/>
                                    <w:bC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 xml:space="preserve">qui parcourra toutes communes. Elle sera visible : </w:t>
                                </w:r>
                              </w:p>
                              <w:p w14:paraId="679DEAE1" w14:textId="77777777" w:rsidR="00FC13C3" w:rsidRDefault="00FC13C3" w:rsidP="00FC13C3">
                                <w:pPr>
                                  <w:pStyle w:val="Titre13CMA"/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0E534A4A" w14:textId="1D8C5E32" w:rsidR="00FC13C3" w:rsidRDefault="000602FE" w:rsidP="00FC13C3">
                                <w:pPr>
                                  <w:pStyle w:val="Titre13CMA"/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Médiathèque</w:t>
                                </w:r>
                                <w:r w:rsidR="00FC13C3" w:rsidRPr="00FC13C3">
                                  <w:rPr>
                                    <w:sz w:val="40"/>
                                    <w:szCs w:val="40"/>
                                  </w:rPr>
                                  <w:t xml:space="preserve"> de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>Hermillon</w:t>
                                </w:r>
                                <w:r w:rsidR="00FC13C3" w:rsidRPr="00FC13C3">
                                  <w:rPr>
                                    <w:sz w:val="40"/>
                                    <w:szCs w:val="40"/>
                                  </w:rPr>
                                  <w:t xml:space="preserve"> du </w:t>
                                </w:r>
                                <w:r w:rsidR="00F15748">
                                  <w:rPr>
                                    <w:sz w:val="40"/>
                                    <w:szCs w:val="40"/>
                                  </w:rPr>
                                  <w:t xml:space="preserve">22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>janvier</w:t>
                                </w:r>
                                <w:r w:rsidR="00CA4E74">
                                  <w:rPr>
                                    <w:sz w:val="40"/>
                                    <w:szCs w:val="40"/>
                                  </w:rPr>
                                  <w:t xml:space="preserve"> au 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>5 février</w:t>
                                </w:r>
                              </w:p>
                              <w:p w14:paraId="3CA9341F" w14:textId="77777777" w:rsidR="001A2405" w:rsidRDefault="001A2405" w:rsidP="00FC13C3">
                                <w:pPr>
                                  <w:pStyle w:val="Titre13CMA"/>
                                  <w:jc w:val="both"/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B53EDCB" w14:textId="4084AB37" w:rsidR="00FC13C3" w:rsidRPr="00FC13C3" w:rsidRDefault="001A2405" w:rsidP="00FC13C3">
                                <w:pPr>
                                  <w:pStyle w:val="Titre13CMA"/>
                                  <w:jc w:val="both"/>
                                  <w:rPr>
                                    <w:b w:val="0"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U</w:t>
                                </w:r>
                                <w:r w:rsidR="00FC13C3">
                                  <w:rPr>
                                    <w:b w:val="0"/>
                                    <w:bCs/>
                                    <w:sz w:val="32"/>
                                    <w:szCs w:val="32"/>
                                  </w:rPr>
                                  <w:t>n registre est à votre disposition pour noter toutes vos observations.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E595526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5" o:spid="_x0000_s1026" type="#_x0000_t202" style="position:absolute;margin-left:-41.6pt;margin-top:-50.6pt;width:522pt;height:44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" filled="f" stroked="f" strokeweight=".5pt">
                    <v:textbox>
                      <w:txbxContent>
                        <w:p w14:paraId="27DDEAAA" w14:textId="2AD17B73" w:rsidR="00FC13C3" w:rsidRPr="00FC13C3" w:rsidRDefault="00FC13C3" w:rsidP="00FC13C3">
                          <w:pPr>
                            <w:pStyle w:val="Titre13CMA"/>
                            <w:jc w:val="both"/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</w:pPr>
                          <w:r w:rsidRPr="00FC13C3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 xml:space="preserve">La communauté de communes Cœur de Maurienne Arvan élabore un </w:t>
                          </w:r>
                          <w:r w:rsidRPr="003F03FA">
                            <w:rPr>
                              <w:sz w:val="48"/>
                              <w:szCs w:val="48"/>
                            </w:rPr>
                            <w:t>plan local d’urbanisme</w:t>
                          </w:r>
                          <w:r w:rsidRPr="003F03FA">
                            <w:rPr>
                              <w:b w:val="0"/>
                              <w:bCs/>
                              <w:sz w:val="48"/>
                              <w:szCs w:val="48"/>
                            </w:rPr>
                            <w:t xml:space="preserve"> </w:t>
                          </w:r>
                          <w:r w:rsidRPr="00FC13C3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>à l’échelle des 14 communes du territoire. Ce document vise une planification de l’aménagement du territoire pour les 10 prochaines années pour l</w:t>
                          </w:r>
                          <w:r w:rsidR="003F03FA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>’</w:t>
                          </w:r>
                          <w:r w:rsidRPr="00FC13C3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 xml:space="preserve">habitat, </w:t>
                          </w:r>
                          <w:r w:rsidR="003F03FA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 xml:space="preserve">les </w:t>
                          </w:r>
                          <w:r w:rsidRPr="00FC13C3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 xml:space="preserve">déplacements, </w:t>
                          </w:r>
                          <w:r w:rsidR="003F03FA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>l’</w:t>
                          </w:r>
                          <w:r w:rsidRPr="00FC13C3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 xml:space="preserve">économie, </w:t>
                          </w:r>
                          <w:r w:rsidR="003F03FA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 xml:space="preserve">le </w:t>
                          </w:r>
                          <w:r w:rsidRPr="00FC13C3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>patrimoine</w:t>
                          </w:r>
                          <w:r w:rsidR="003F03FA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 xml:space="preserve"> ou</w:t>
                          </w:r>
                          <w:r w:rsidRPr="00FC13C3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r w:rsidR="003F03FA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>l’</w:t>
                          </w:r>
                          <w:r w:rsidRPr="00FC13C3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>environnement</w:t>
                          </w:r>
                          <w:r w:rsidR="003F03FA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>..</w:t>
                          </w:r>
                          <w:r w:rsidRPr="00FC13C3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>. Il remplacera à terme les PLU et autres documents d’urbanisme communaux et définira les règles d’occupation du sol sur le territoire. Le processus d’élaboration a démarré en 2021 et devrait se poursuivre jusqu’à fin 2024.</w:t>
                          </w:r>
                        </w:p>
                        <w:p w14:paraId="6906C494" w14:textId="0C1A5159" w:rsidR="00FC13C3" w:rsidRDefault="00FC13C3" w:rsidP="00FC13C3">
                          <w:pPr>
                            <w:pStyle w:val="Titre13CMA"/>
                            <w:jc w:val="both"/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</w:pPr>
                          <w:r w:rsidRPr="00FC13C3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 xml:space="preserve">Dans ce cadre, un </w:t>
                          </w:r>
                          <w:r w:rsidRPr="003F03FA">
                            <w:rPr>
                              <w:sz w:val="48"/>
                              <w:szCs w:val="48"/>
                            </w:rPr>
                            <w:t>état des lieux du territoire</w:t>
                          </w:r>
                          <w:r w:rsidRPr="003F03FA">
                            <w:rPr>
                              <w:b w:val="0"/>
                              <w:bCs/>
                              <w:sz w:val="48"/>
                              <w:szCs w:val="48"/>
                            </w:rPr>
                            <w:t xml:space="preserve"> </w:t>
                          </w:r>
                          <w:r w:rsidRPr="00FC13C3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>a été réalisé</w:t>
                          </w:r>
                          <w:r w:rsidR="003F03FA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 xml:space="preserve">, </w:t>
                          </w:r>
                          <w:r w:rsidRPr="00FC13C3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 xml:space="preserve">présenté </w:t>
                          </w:r>
                          <w:r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 xml:space="preserve">lors d’une </w:t>
                          </w:r>
                          <w:r w:rsidRPr="003F03FA">
                            <w:rPr>
                              <w:sz w:val="48"/>
                              <w:szCs w:val="48"/>
                            </w:rPr>
                            <w:t>exposition</w:t>
                          </w:r>
                          <w:r w:rsidRPr="003F03FA">
                            <w:rPr>
                              <w:b w:val="0"/>
                              <w:bCs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 xml:space="preserve">qui parcourra toutes communes. Elle sera visible : </w:t>
                          </w:r>
                        </w:p>
                        <w:p w14:paraId="679DEAE1" w14:textId="77777777" w:rsidR="00FC13C3" w:rsidRDefault="00FC13C3" w:rsidP="00FC13C3">
                          <w:pPr>
                            <w:pStyle w:val="Titre13CMA"/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</w:p>
                        <w:p w14:paraId="0E534A4A" w14:textId="1D8C5E32" w:rsidR="00FC13C3" w:rsidRDefault="000602FE" w:rsidP="00FC13C3">
                          <w:pPr>
                            <w:pStyle w:val="Titre13CMA"/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Médiathèque</w:t>
                          </w:r>
                          <w:r w:rsidR="00FC13C3" w:rsidRPr="00FC13C3">
                            <w:rPr>
                              <w:sz w:val="40"/>
                              <w:szCs w:val="40"/>
                            </w:rPr>
                            <w:t xml:space="preserve"> de </w:t>
                          </w:r>
                          <w:r>
                            <w:rPr>
                              <w:sz w:val="40"/>
                              <w:szCs w:val="40"/>
                            </w:rPr>
                            <w:t>Hermillon</w:t>
                          </w:r>
                          <w:r w:rsidR="00FC13C3" w:rsidRPr="00FC13C3">
                            <w:rPr>
                              <w:sz w:val="40"/>
                              <w:szCs w:val="40"/>
                            </w:rPr>
                            <w:t xml:space="preserve"> du </w:t>
                          </w:r>
                          <w:r w:rsidR="00F15748">
                            <w:rPr>
                              <w:sz w:val="40"/>
                              <w:szCs w:val="40"/>
                            </w:rPr>
                            <w:t xml:space="preserve">22 </w:t>
                          </w:r>
                          <w:r>
                            <w:rPr>
                              <w:sz w:val="40"/>
                              <w:szCs w:val="40"/>
                            </w:rPr>
                            <w:t>janvier</w:t>
                          </w:r>
                          <w:r w:rsidR="00CA4E74">
                            <w:rPr>
                              <w:sz w:val="40"/>
                              <w:szCs w:val="40"/>
                            </w:rPr>
                            <w:t xml:space="preserve"> au </w:t>
                          </w:r>
                          <w:r>
                            <w:rPr>
                              <w:sz w:val="40"/>
                              <w:szCs w:val="40"/>
                            </w:rPr>
                            <w:t>5 février</w:t>
                          </w:r>
                        </w:p>
                        <w:p w14:paraId="3CA9341F" w14:textId="77777777" w:rsidR="001A2405" w:rsidRDefault="001A2405" w:rsidP="00FC13C3">
                          <w:pPr>
                            <w:pStyle w:val="Titre13CMA"/>
                            <w:jc w:val="both"/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</w:pPr>
                        </w:p>
                        <w:p w14:paraId="2B53EDCB" w14:textId="4084AB37" w:rsidR="00FC13C3" w:rsidRPr="00FC13C3" w:rsidRDefault="001A2405" w:rsidP="00FC13C3">
                          <w:pPr>
                            <w:pStyle w:val="Titre13CMA"/>
                            <w:jc w:val="both"/>
                            <w:rPr>
                              <w:b w:val="0"/>
                              <w:bCs/>
                              <w:sz w:val="72"/>
                              <w:szCs w:val="72"/>
                            </w:rPr>
                          </w:pPr>
                          <w:r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>U</w:t>
                          </w:r>
                          <w:r w:rsidR="00FC13C3">
                            <w:rPr>
                              <w:b w:val="0"/>
                              <w:bCs/>
                              <w:sz w:val="32"/>
                              <w:szCs w:val="32"/>
                            </w:rPr>
                            <w:t>n registre est à votre disposition pour noter toutes vos observations.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C92D7F" w:rsidRPr="004B42AC">
            <w:rPr>
              <w:rFonts w:cstheme="minorHAnsi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301B3622" wp14:editId="5401140C">
                    <wp:simplePos x="0" y="0"/>
                    <wp:positionH relativeFrom="page">
                      <wp:align>right</wp:align>
                    </wp:positionH>
                    <wp:positionV relativeFrom="paragraph">
                      <wp:posOffset>-899160</wp:posOffset>
                    </wp:positionV>
                    <wp:extent cx="7564582" cy="10723418"/>
                    <wp:effectExtent l="0" t="0" r="17780" b="20955"/>
                    <wp:wrapNone/>
                    <wp:docPr id="13" name="Rectangle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4582" cy="10723418"/>
                            </a:xfrm>
                            <a:prstGeom prst="rect">
                              <a:avLst/>
                            </a:prstGeom>
                            <a:solidFill>
                              <a:srgbClr val="1CA0A5"/>
                            </a:solidFill>
                            <a:ln>
                              <a:solidFill>
                                <a:srgbClr val="1CA0A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FBBEA5" w14:textId="77777777" w:rsidR="000E7FEE" w:rsidRDefault="000E7FE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01B3622" id="Rectangle 13" o:spid="_x0000_s1027" style="position:absolute;margin-left:544.45pt;margin-top:-70.8pt;width:595.65pt;height:844.35pt;z-index:25166643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" fillcolor="#1ca0a5" strokecolor="#1ca0a5" strokeweight="1pt">
                    <v:textbox>
                      <w:txbxContent>
                        <w:p w14:paraId="29FBBEA5" w14:textId="77777777" w:rsidR="000E7FEE" w:rsidRDefault="000E7FEE"/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14:paraId="431B8A23" w14:textId="2EAC5D81" w:rsidR="001972BF" w:rsidRPr="004B42AC" w:rsidRDefault="00FC13C3" w:rsidP="00FC13C3">
          <w:pPr>
            <w:rPr>
              <w:rFonts w:cstheme="minorHAnsi"/>
            </w:rPr>
            <w:sectPr w:rsidR="001972BF" w:rsidRPr="004B42AC" w:rsidSect="006659B2">
              <w:headerReference w:type="default" r:id="rId8"/>
              <w:footerReference w:type="default" r:id="rId9"/>
              <w:pgSz w:w="11906" w:h="16838"/>
              <w:pgMar w:top="1417" w:right="1417" w:bottom="1417" w:left="1417" w:header="708" w:footer="680" w:gutter="0"/>
              <w:pgNumType w:start="0"/>
              <w:cols w:space="708"/>
              <w:titlePg/>
              <w:docGrid w:linePitch="360"/>
            </w:sectPr>
          </w:pPr>
          <w:r w:rsidRPr="004B42AC">
            <w:rPr>
              <w:rFonts w:cstheme="minorHAnsi"/>
              <w:noProof/>
              <w:lang w:eastAsia="fr-FR"/>
            </w:rPr>
            <w:drawing>
              <wp:anchor distT="0" distB="0" distL="114300" distR="114300" simplePos="0" relativeHeight="251684864" behindDoc="0" locked="0" layoutInCell="1" allowOverlap="1" wp14:anchorId="410DD46E" wp14:editId="61455556">
                <wp:simplePos x="0" y="0"/>
                <wp:positionH relativeFrom="margin">
                  <wp:posOffset>-381000</wp:posOffset>
                </wp:positionH>
                <wp:positionV relativeFrom="margin">
                  <wp:posOffset>7471410</wp:posOffset>
                </wp:positionV>
                <wp:extent cx="2110105" cy="1524000"/>
                <wp:effectExtent l="0" t="0" r="4445" b="0"/>
                <wp:wrapSquare wrapText="bothSides"/>
                <wp:docPr id="32" name="Image 32" descr="Communauté de Communes Cœur de Maurienne Arvan - 3C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mmunauté de Communes Cœur de Maurienne Arvan - 3C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010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1AA9D554" wp14:editId="1A011A22">
                    <wp:simplePos x="0" y="0"/>
                    <wp:positionH relativeFrom="column">
                      <wp:posOffset>-423545</wp:posOffset>
                    </wp:positionH>
                    <wp:positionV relativeFrom="paragraph">
                      <wp:posOffset>5662930</wp:posOffset>
                    </wp:positionV>
                    <wp:extent cx="2038350" cy="1533525"/>
                    <wp:effectExtent l="0" t="0" r="0" b="9525"/>
                    <wp:wrapNone/>
                    <wp:docPr id="284244057" name="Zone de text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38350" cy="15335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EE0BA1" w14:textId="0A4D697E" w:rsidR="00FC13C3" w:rsidRDefault="00FC13C3" w:rsidP="00B65DCB">
                                <w:pPr>
                                  <w:ind w:left="-142"/>
                                </w:pPr>
                                <w:r w:rsidRPr="00FC13C3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6D4B394" wp14:editId="092354BE">
                                      <wp:extent cx="2157606" cy="1220673"/>
                                      <wp:effectExtent l="0" t="0" r="0" b="0"/>
                                      <wp:docPr id="485901591" name="Image 48590159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77576" cy="12319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AA9D554" id="Zone de texte 5" o:spid="_x0000_s1028" type="#_x0000_t202" style="position:absolute;margin-left:-33.35pt;margin-top:445.9pt;width:160.5pt;height:120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" fillcolor="white [3201]" stroked="f" strokeweight=".5pt">
                    <v:textbox>
                      <w:txbxContent>
                        <w:p w14:paraId="72EE0BA1" w14:textId="0A4D697E" w:rsidR="00FC13C3" w:rsidRDefault="00FC13C3" w:rsidP="00B65DCB">
                          <w:pPr>
                            <w:ind w:left="-142"/>
                          </w:pPr>
                          <w:r w:rsidRPr="00FC13C3">
                            <w:rPr>
                              <w:noProof/>
                            </w:rPr>
                            <w:drawing>
                              <wp:inline distT="0" distB="0" distL="0" distR="0" wp14:anchorId="56D4B394" wp14:editId="092354BE">
                                <wp:extent cx="2157606" cy="1220673"/>
                                <wp:effectExtent l="0" t="0" r="0" b="0"/>
                                <wp:docPr id="485901591" name="Image 48590159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77576" cy="12319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C13C3">
            <w:rPr>
              <w:noProof/>
            </w:rPr>
            <w:drawing>
              <wp:inline distT="0" distB="0" distL="0" distR="0" wp14:anchorId="50EC01D9" wp14:editId="090FB29C">
                <wp:extent cx="1886400" cy="1065600"/>
                <wp:effectExtent l="0" t="0" r="0" b="1270"/>
                <wp:docPr id="1303238909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6400" cy="106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D74741" w:rsidRPr="004B42AC">
            <w:rPr>
              <w:rFonts w:cstheme="minorHAnsi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0446492B" wp14:editId="37AF94E0">
                    <wp:simplePos x="0" y="0"/>
                    <wp:positionH relativeFrom="column">
                      <wp:posOffset>-1147445</wp:posOffset>
                    </wp:positionH>
                    <wp:positionV relativeFrom="paragraph">
                      <wp:posOffset>4653068</wp:posOffset>
                    </wp:positionV>
                    <wp:extent cx="2593975" cy="1341120"/>
                    <wp:effectExtent l="0" t="0" r="0" b="0"/>
                    <wp:wrapNone/>
                    <wp:docPr id="68" name="Forme libre 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93975" cy="1341120"/>
                            </a:xfrm>
                            <a:custGeom>
                              <a:avLst/>
                              <a:gdLst>
                                <a:gd name="connsiteX0" fmla="*/ 166674 w 2594535"/>
                                <a:gd name="connsiteY0" fmla="*/ 763518 h 1341272"/>
                                <a:gd name="connsiteX1" fmla="*/ 776274 w 2594535"/>
                                <a:gd name="connsiteY1" fmla="*/ 49143 h 1341272"/>
                                <a:gd name="connsiteX2" fmla="*/ 804849 w 2594535"/>
                                <a:gd name="connsiteY2" fmla="*/ 77718 h 1341272"/>
                                <a:gd name="connsiteX3" fmla="*/ 890574 w 2594535"/>
                                <a:gd name="connsiteY3" fmla="*/ 201543 h 1341272"/>
                                <a:gd name="connsiteX4" fmla="*/ 985824 w 2594535"/>
                                <a:gd name="connsiteY4" fmla="*/ 77718 h 1341272"/>
                                <a:gd name="connsiteX5" fmla="*/ 1052499 w 2594535"/>
                                <a:gd name="connsiteY5" fmla="*/ 182493 h 1341272"/>
                                <a:gd name="connsiteX6" fmla="*/ 1223949 w 2594535"/>
                                <a:gd name="connsiteY6" fmla="*/ 372993 h 1341272"/>
                                <a:gd name="connsiteX7" fmla="*/ 1281099 w 2594535"/>
                                <a:gd name="connsiteY7" fmla="*/ 649218 h 1341272"/>
                                <a:gd name="connsiteX8" fmla="*/ 1290624 w 2594535"/>
                                <a:gd name="connsiteY8" fmla="*/ 563493 h 1341272"/>
                                <a:gd name="connsiteX9" fmla="*/ 1662099 w 2594535"/>
                                <a:gd name="connsiteY9" fmla="*/ 306318 h 1341272"/>
                                <a:gd name="connsiteX10" fmla="*/ 1709724 w 2594535"/>
                                <a:gd name="connsiteY10" fmla="*/ 344418 h 1341272"/>
                                <a:gd name="connsiteX11" fmla="*/ 2004999 w 2594535"/>
                                <a:gd name="connsiteY11" fmla="*/ 706368 h 1341272"/>
                                <a:gd name="connsiteX12" fmla="*/ 1938324 w 2594535"/>
                                <a:gd name="connsiteY12" fmla="*/ 573018 h 1341272"/>
                                <a:gd name="connsiteX13" fmla="*/ 1947849 w 2594535"/>
                                <a:gd name="connsiteY13" fmla="*/ 458718 h 1341272"/>
                                <a:gd name="connsiteX14" fmla="*/ 2090724 w 2594535"/>
                                <a:gd name="connsiteY14" fmla="*/ 430143 h 1341272"/>
                                <a:gd name="connsiteX15" fmla="*/ 2166924 w 2594535"/>
                                <a:gd name="connsiteY15" fmla="*/ 573018 h 1341272"/>
                                <a:gd name="connsiteX16" fmla="*/ 2290749 w 2594535"/>
                                <a:gd name="connsiteY16" fmla="*/ 763518 h 1341272"/>
                                <a:gd name="connsiteX17" fmla="*/ 2405049 w 2594535"/>
                                <a:gd name="connsiteY17" fmla="*/ 887343 h 1341272"/>
                                <a:gd name="connsiteX18" fmla="*/ 2433624 w 2594535"/>
                                <a:gd name="connsiteY18" fmla="*/ 1258818 h 1341272"/>
                                <a:gd name="connsiteX19" fmla="*/ 204774 w 2594535"/>
                                <a:gd name="connsiteY19" fmla="*/ 1296918 h 1341272"/>
                                <a:gd name="connsiteX20" fmla="*/ 166674 w 2594535"/>
                                <a:gd name="connsiteY20" fmla="*/ 763518 h 1341272"/>
                                <a:gd name="connsiteX0" fmla="*/ 166674 w 2594535"/>
                                <a:gd name="connsiteY0" fmla="*/ 763518 h 1341272"/>
                                <a:gd name="connsiteX1" fmla="*/ 776274 w 2594535"/>
                                <a:gd name="connsiteY1" fmla="*/ 49143 h 1341272"/>
                                <a:gd name="connsiteX2" fmla="*/ 804849 w 2594535"/>
                                <a:gd name="connsiteY2" fmla="*/ 77718 h 1341272"/>
                                <a:gd name="connsiteX3" fmla="*/ 890574 w 2594535"/>
                                <a:gd name="connsiteY3" fmla="*/ 201543 h 1341272"/>
                                <a:gd name="connsiteX4" fmla="*/ 985824 w 2594535"/>
                                <a:gd name="connsiteY4" fmla="*/ 77718 h 1341272"/>
                                <a:gd name="connsiteX5" fmla="*/ 1052499 w 2594535"/>
                                <a:gd name="connsiteY5" fmla="*/ 182493 h 1341272"/>
                                <a:gd name="connsiteX6" fmla="*/ 1223949 w 2594535"/>
                                <a:gd name="connsiteY6" fmla="*/ 372993 h 1341272"/>
                                <a:gd name="connsiteX7" fmla="*/ 1109612 w 2594535"/>
                                <a:gd name="connsiteY7" fmla="*/ 773057 h 1341272"/>
                                <a:gd name="connsiteX8" fmla="*/ 1290624 w 2594535"/>
                                <a:gd name="connsiteY8" fmla="*/ 563493 h 1341272"/>
                                <a:gd name="connsiteX9" fmla="*/ 1662099 w 2594535"/>
                                <a:gd name="connsiteY9" fmla="*/ 306318 h 1341272"/>
                                <a:gd name="connsiteX10" fmla="*/ 1709724 w 2594535"/>
                                <a:gd name="connsiteY10" fmla="*/ 344418 h 1341272"/>
                                <a:gd name="connsiteX11" fmla="*/ 2004999 w 2594535"/>
                                <a:gd name="connsiteY11" fmla="*/ 706368 h 1341272"/>
                                <a:gd name="connsiteX12" fmla="*/ 1938324 w 2594535"/>
                                <a:gd name="connsiteY12" fmla="*/ 573018 h 1341272"/>
                                <a:gd name="connsiteX13" fmla="*/ 1947849 w 2594535"/>
                                <a:gd name="connsiteY13" fmla="*/ 458718 h 1341272"/>
                                <a:gd name="connsiteX14" fmla="*/ 2090724 w 2594535"/>
                                <a:gd name="connsiteY14" fmla="*/ 430143 h 1341272"/>
                                <a:gd name="connsiteX15" fmla="*/ 2166924 w 2594535"/>
                                <a:gd name="connsiteY15" fmla="*/ 573018 h 1341272"/>
                                <a:gd name="connsiteX16" fmla="*/ 2290749 w 2594535"/>
                                <a:gd name="connsiteY16" fmla="*/ 763518 h 1341272"/>
                                <a:gd name="connsiteX17" fmla="*/ 2405049 w 2594535"/>
                                <a:gd name="connsiteY17" fmla="*/ 887343 h 1341272"/>
                                <a:gd name="connsiteX18" fmla="*/ 2433624 w 2594535"/>
                                <a:gd name="connsiteY18" fmla="*/ 1258818 h 1341272"/>
                                <a:gd name="connsiteX19" fmla="*/ 204774 w 2594535"/>
                                <a:gd name="connsiteY19" fmla="*/ 1296918 h 1341272"/>
                                <a:gd name="connsiteX20" fmla="*/ 166674 w 2594535"/>
                                <a:gd name="connsiteY20" fmla="*/ 763518 h 1341272"/>
                                <a:gd name="connsiteX0" fmla="*/ 166674 w 2594535"/>
                                <a:gd name="connsiteY0" fmla="*/ 763518 h 1341272"/>
                                <a:gd name="connsiteX1" fmla="*/ 776274 w 2594535"/>
                                <a:gd name="connsiteY1" fmla="*/ 49143 h 1341272"/>
                                <a:gd name="connsiteX2" fmla="*/ 804849 w 2594535"/>
                                <a:gd name="connsiteY2" fmla="*/ 77718 h 1341272"/>
                                <a:gd name="connsiteX3" fmla="*/ 890574 w 2594535"/>
                                <a:gd name="connsiteY3" fmla="*/ 201543 h 1341272"/>
                                <a:gd name="connsiteX4" fmla="*/ 985824 w 2594535"/>
                                <a:gd name="connsiteY4" fmla="*/ 77718 h 1341272"/>
                                <a:gd name="connsiteX5" fmla="*/ 1052499 w 2594535"/>
                                <a:gd name="connsiteY5" fmla="*/ 182493 h 1341272"/>
                                <a:gd name="connsiteX6" fmla="*/ 1223949 w 2594535"/>
                                <a:gd name="connsiteY6" fmla="*/ 372993 h 1341272"/>
                                <a:gd name="connsiteX7" fmla="*/ 1271572 w 2594535"/>
                                <a:gd name="connsiteY7" fmla="*/ 553957 h 1341272"/>
                                <a:gd name="connsiteX8" fmla="*/ 1290624 w 2594535"/>
                                <a:gd name="connsiteY8" fmla="*/ 563493 h 1341272"/>
                                <a:gd name="connsiteX9" fmla="*/ 1662099 w 2594535"/>
                                <a:gd name="connsiteY9" fmla="*/ 306318 h 1341272"/>
                                <a:gd name="connsiteX10" fmla="*/ 1709724 w 2594535"/>
                                <a:gd name="connsiteY10" fmla="*/ 344418 h 1341272"/>
                                <a:gd name="connsiteX11" fmla="*/ 2004999 w 2594535"/>
                                <a:gd name="connsiteY11" fmla="*/ 706368 h 1341272"/>
                                <a:gd name="connsiteX12" fmla="*/ 1938324 w 2594535"/>
                                <a:gd name="connsiteY12" fmla="*/ 573018 h 1341272"/>
                                <a:gd name="connsiteX13" fmla="*/ 1947849 w 2594535"/>
                                <a:gd name="connsiteY13" fmla="*/ 458718 h 1341272"/>
                                <a:gd name="connsiteX14" fmla="*/ 2090724 w 2594535"/>
                                <a:gd name="connsiteY14" fmla="*/ 430143 h 1341272"/>
                                <a:gd name="connsiteX15" fmla="*/ 2166924 w 2594535"/>
                                <a:gd name="connsiteY15" fmla="*/ 573018 h 1341272"/>
                                <a:gd name="connsiteX16" fmla="*/ 2290749 w 2594535"/>
                                <a:gd name="connsiteY16" fmla="*/ 763518 h 1341272"/>
                                <a:gd name="connsiteX17" fmla="*/ 2405049 w 2594535"/>
                                <a:gd name="connsiteY17" fmla="*/ 887343 h 1341272"/>
                                <a:gd name="connsiteX18" fmla="*/ 2433624 w 2594535"/>
                                <a:gd name="connsiteY18" fmla="*/ 1258818 h 1341272"/>
                                <a:gd name="connsiteX19" fmla="*/ 204774 w 2594535"/>
                                <a:gd name="connsiteY19" fmla="*/ 1296918 h 1341272"/>
                                <a:gd name="connsiteX20" fmla="*/ 166674 w 2594535"/>
                                <a:gd name="connsiteY20" fmla="*/ 763518 h 1341272"/>
                                <a:gd name="connsiteX0" fmla="*/ 166674 w 2594535"/>
                                <a:gd name="connsiteY0" fmla="*/ 763518 h 1341272"/>
                                <a:gd name="connsiteX1" fmla="*/ 776274 w 2594535"/>
                                <a:gd name="connsiteY1" fmla="*/ 49143 h 1341272"/>
                                <a:gd name="connsiteX2" fmla="*/ 804849 w 2594535"/>
                                <a:gd name="connsiteY2" fmla="*/ 77718 h 1341272"/>
                                <a:gd name="connsiteX3" fmla="*/ 890574 w 2594535"/>
                                <a:gd name="connsiteY3" fmla="*/ 201543 h 1341272"/>
                                <a:gd name="connsiteX4" fmla="*/ 985824 w 2594535"/>
                                <a:gd name="connsiteY4" fmla="*/ 77718 h 1341272"/>
                                <a:gd name="connsiteX5" fmla="*/ 1052499 w 2594535"/>
                                <a:gd name="connsiteY5" fmla="*/ 182493 h 1341272"/>
                                <a:gd name="connsiteX6" fmla="*/ 1223949 w 2594535"/>
                                <a:gd name="connsiteY6" fmla="*/ 372993 h 1341272"/>
                                <a:gd name="connsiteX7" fmla="*/ 1271572 w 2594535"/>
                                <a:gd name="connsiteY7" fmla="*/ 553957 h 1341272"/>
                                <a:gd name="connsiteX8" fmla="*/ 1290624 w 2594535"/>
                                <a:gd name="connsiteY8" fmla="*/ 563493 h 1341272"/>
                                <a:gd name="connsiteX9" fmla="*/ 1662099 w 2594535"/>
                                <a:gd name="connsiteY9" fmla="*/ 306318 h 1341272"/>
                                <a:gd name="connsiteX10" fmla="*/ 1709724 w 2594535"/>
                                <a:gd name="connsiteY10" fmla="*/ 344418 h 1341272"/>
                                <a:gd name="connsiteX11" fmla="*/ 2004999 w 2594535"/>
                                <a:gd name="connsiteY11" fmla="*/ 706368 h 1341272"/>
                                <a:gd name="connsiteX12" fmla="*/ 1938324 w 2594535"/>
                                <a:gd name="connsiteY12" fmla="*/ 573018 h 1341272"/>
                                <a:gd name="connsiteX13" fmla="*/ 2005012 w 2594535"/>
                                <a:gd name="connsiteY13" fmla="*/ 458718 h 1341272"/>
                                <a:gd name="connsiteX14" fmla="*/ 2090724 w 2594535"/>
                                <a:gd name="connsiteY14" fmla="*/ 430143 h 1341272"/>
                                <a:gd name="connsiteX15" fmla="*/ 2166924 w 2594535"/>
                                <a:gd name="connsiteY15" fmla="*/ 573018 h 1341272"/>
                                <a:gd name="connsiteX16" fmla="*/ 2290749 w 2594535"/>
                                <a:gd name="connsiteY16" fmla="*/ 763518 h 1341272"/>
                                <a:gd name="connsiteX17" fmla="*/ 2405049 w 2594535"/>
                                <a:gd name="connsiteY17" fmla="*/ 887343 h 1341272"/>
                                <a:gd name="connsiteX18" fmla="*/ 2433624 w 2594535"/>
                                <a:gd name="connsiteY18" fmla="*/ 1258818 h 1341272"/>
                                <a:gd name="connsiteX19" fmla="*/ 204774 w 2594535"/>
                                <a:gd name="connsiteY19" fmla="*/ 1296918 h 1341272"/>
                                <a:gd name="connsiteX20" fmla="*/ 166674 w 2594535"/>
                                <a:gd name="connsiteY20" fmla="*/ 763518 h 13412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2594535" h="1341272">
                                  <a:moveTo>
                                    <a:pt x="166674" y="763518"/>
                                  </a:moveTo>
                                  <a:cubicBezTo>
                                    <a:pt x="261924" y="555556"/>
                                    <a:pt x="669912" y="163443"/>
                                    <a:pt x="776274" y="49143"/>
                                  </a:cubicBezTo>
                                  <a:cubicBezTo>
                                    <a:pt x="882637" y="-65157"/>
                                    <a:pt x="785799" y="52318"/>
                                    <a:pt x="804849" y="77718"/>
                                  </a:cubicBezTo>
                                  <a:cubicBezTo>
                                    <a:pt x="823899" y="103118"/>
                                    <a:pt x="860412" y="201543"/>
                                    <a:pt x="890574" y="201543"/>
                                  </a:cubicBezTo>
                                  <a:cubicBezTo>
                                    <a:pt x="920736" y="201543"/>
                                    <a:pt x="958836" y="80893"/>
                                    <a:pt x="985824" y="77718"/>
                                  </a:cubicBezTo>
                                  <a:cubicBezTo>
                                    <a:pt x="1012812" y="74543"/>
                                    <a:pt x="1012812" y="133280"/>
                                    <a:pt x="1052499" y="182493"/>
                                  </a:cubicBezTo>
                                  <a:cubicBezTo>
                                    <a:pt x="1092187" y="231705"/>
                                    <a:pt x="1187437" y="311082"/>
                                    <a:pt x="1223949" y="372993"/>
                                  </a:cubicBezTo>
                                  <a:cubicBezTo>
                                    <a:pt x="1260461" y="434904"/>
                                    <a:pt x="1260460" y="522207"/>
                                    <a:pt x="1271572" y="553957"/>
                                  </a:cubicBezTo>
                                  <a:cubicBezTo>
                                    <a:pt x="1282684" y="585707"/>
                                    <a:pt x="1225536" y="604766"/>
                                    <a:pt x="1290624" y="563493"/>
                                  </a:cubicBezTo>
                                  <a:cubicBezTo>
                                    <a:pt x="1355712" y="522220"/>
                                    <a:pt x="1592249" y="342831"/>
                                    <a:pt x="1662099" y="306318"/>
                                  </a:cubicBezTo>
                                  <a:cubicBezTo>
                                    <a:pt x="1731949" y="269805"/>
                                    <a:pt x="1652574" y="277743"/>
                                    <a:pt x="1709724" y="344418"/>
                                  </a:cubicBezTo>
                                  <a:cubicBezTo>
                                    <a:pt x="1766874" y="411093"/>
                                    <a:pt x="1966899" y="668268"/>
                                    <a:pt x="2004999" y="706368"/>
                                  </a:cubicBezTo>
                                  <a:cubicBezTo>
                                    <a:pt x="2043099" y="744468"/>
                                    <a:pt x="1938322" y="614293"/>
                                    <a:pt x="1938324" y="573018"/>
                                  </a:cubicBezTo>
                                  <a:cubicBezTo>
                                    <a:pt x="1938326" y="531743"/>
                                    <a:pt x="1979612" y="482530"/>
                                    <a:pt x="2005012" y="458718"/>
                                  </a:cubicBezTo>
                                  <a:cubicBezTo>
                                    <a:pt x="2030412" y="434905"/>
                                    <a:pt x="2063739" y="411093"/>
                                    <a:pt x="2090724" y="430143"/>
                                  </a:cubicBezTo>
                                  <a:cubicBezTo>
                                    <a:pt x="2117709" y="449193"/>
                                    <a:pt x="2133587" y="517455"/>
                                    <a:pt x="2166924" y="573018"/>
                                  </a:cubicBezTo>
                                  <a:cubicBezTo>
                                    <a:pt x="2200262" y="628580"/>
                                    <a:pt x="2251062" y="711130"/>
                                    <a:pt x="2290749" y="763518"/>
                                  </a:cubicBezTo>
                                  <a:cubicBezTo>
                                    <a:pt x="2330437" y="815906"/>
                                    <a:pt x="2381237" y="804793"/>
                                    <a:pt x="2405049" y="887343"/>
                                  </a:cubicBezTo>
                                  <a:cubicBezTo>
                                    <a:pt x="2428862" y="969893"/>
                                    <a:pt x="2800336" y="1190556"/>
                                    <a:pt x="2433624" y="1258818"/>
                                  </a:cubicBezTo>
                                  <a:cubicBezTo>
                                    <a:pt x="2066912" y="1327080"/>
                                    <a:pt x="584186" y="1384230"/>
                                    <a:pt x="204774" y="1296918"/>
                                  </a:cubicBezTo>
                                  <a:cubicBezTo>
                                    <a:pt x="-174638" y="1209606"/>
                                    <a:pt x="71424" y="971480"/>
                                    <a:pt x="166674" y="7635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14A4AF3" id="Forme libre 68" o:spid="_x0000_s1026" style="position:absolute;margin-left:-90.35pt;margin-top:366.4pt;width:204.25pt;height:105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4535,134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" path="m166674,763518c261924,555556,669912,163443,776274,49143v106363,-114300,9525,3175,28575,28575c823899,103118,860412,201543,890574,201543v30162,,68262,-120650,95250,-123825c1012812,74543,1012812,133280,1052499,182493v39688,49212,134938,128589,171450,190500c1260461,434904,1260460,522207,1271572,553957v11112,31750,-46036,50809,19052,9536c1355712,522220,1592249,342831,1662099,306318v69850,-36513,-9525,-28575,47625,38100c1766874,411093,1966899,668268,2004999,706368v38100,38100,-66677,-92075,-66675,-133350c1938326,531743,1979612,482530,2005012,458718v25400,-23813,58727,-47625,85712,-28575c2117709,449193,2133587,517455,2166924,573018v33338,55562,84138,138112,123825,190500c2330437,815906,2381237,804793,2405049,887343v23813,82550,395287,303213,28575,371475c2066912,1327080,584186,1384230,204774,1296918,-174638,1209606,71424,971480,166674,763518xe" fillcolor="white [3212]" stroked="f" strokeweight="1pt">
                    <v:stroke joinstyle="miter"/>
                    <v:path arrowok="t" o:connecttype="custom" o:connectlocs="166638,763431;776106,49137;804675,77709;890382,201520;985611,77709;1052272,182472;1223685,372951;1271298,553894;1290345,563429;1661740,306283;1709355,344379;2004566,706288;1937906,572953;2004579,458666;2090273,430094;2166456,572953;2290255,763431;2404530,887242;2433099,1258675;204730,1296771;166638,763431" o:connectangles="0,0,0,0,0,0,0,0,0,0,0,0,0,0,0,0,0,0,0,0,0"/>
                  </v:shape>
                </w:pict>
              </mc:Fallback>
            </mc:AlternateContent>
          </w:r>
          <w:r w:rsidR="00C92D7F" w:rsidRPr="004B42AC">
            <w:rPr>
              <w:rFonts w:cstheme="minorHAnsi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6943" behindDoc="0" locked="0" layoutInCell="1" allowOverlap="1" wp14:anchorId="002F8065" wp14:editId="6E6832AE">
                    <wp:simplePos x="0" y="0"/>
                    <wp:positionH relativeFrom="page">
                      <wp:posOffset>-38100</wp:posOffset>
                    </wp:positionH>
                    <wp:positionV relativeFrom="paragraph">
                      <wp:posOffset>5464175</wp:posOffset>
                    </wp:positionV>
                    <wp:extent cx="7564120" cy="4000500"/>
                    <wp:effectExtent l="0" t="0" r="0" b="0"/>
                    <wp:wrapNone/>
                    <wp:docPr id="31" name="Rectangle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4120" cy="4000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3C15B1C" id="Rectangle 31" o:spid="_x0000_s1026" style="position:absolute;margin-left:-3pt;margin-top:430.25pt;width:595.6pt;height:315pt;z-index:251666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" fillcolor="white [3212]" stroked="f" strokeweight="1pt">
                    <w10:wrap anchorx="page"/>
                  </v:rect>
                </w:pict>
              </mc:Fallback>
            </mc:AlternateContent>
          </w:r>
          <w:r w:rsidR="00C92D7F" w:rsidRPr="004B42AC">
            <w:rPr>
              <w:rFonts w:cstheme="minorHAnsi"/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77183" behindDoc="0" locked="0" layoutInCell="1" allowOverlap="1" wp14:anchorId="4B3892E2" wp14:editId="5B6AE3A7">
                    <wp:simplePos x="0" y="0"/>
                    <wp:positionH relativeFrom="column">
                      <wp:posOffset>1821180</wp:posOffset>
                    </wp:positionH>
                    <wp:positionV relativeFrom="paragraph">
                      <wp:posOffset>4712335</wp:posOffset>
                    </wp:positionV>
                    <wp:extent cx="5898373" cy="4598496"/>
                    <wp:effectExtent l="0" t="0" r="7620" b="0"/>
                    <wp:wrapNone/>
                    <wp:docPr id="66" name="Groupe 6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898373" cy="4598496"/>
                              <a:chOff x="-458708" y="-450915"/>
                              <a:chExt cx="6723498" cy="5242227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Image 19" descr="\\192.168.56.220\Travail\VIRA\Div10\Affaires\CC COEUR DE MAURIENNE\09-00942 PLUiHd\B_DONNEES D'ENTREE\DONNEES CLIENT\Charte graphique\trame_kakemono\Aiguilles_Arves_Oguizy_Chalmieux_2019 (22)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830" r="15582"/>
                              <a:stretch/>
                            </pic:blipFill>
                            <pic:spPr bwMode="auto">
                              <a:xfrm flipH="1">
                                <a:off x="841715" y="-450915"/>
                                <a:ext cx="5423075" cy="5242227"/>
                              </a:xfrm>
                              <a:prstGeom prst="flowChartConnector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Image 22" descr="\\192.168.56.220\Travail\VIRA\Div10\Affaires\CC COEUR DE MAURIENNE\09-00942 PLUiHd\C_DOSSIER D'ETUDE\PHOTOS\Terrain_10-03-2022\Photo_3CMA\IMG20220310152742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596"/>
                              <a:stretch/>
                            </pic:blipFill>
                            <pic:spPr bwMode="auto">
                              <a:xfrm>
                                <a:off x="-458708" y="99654"/>
                                <a:ext cx="2398055" cy="2295234"/>
                              </a:xfrm>
                              <a:prstGeom prst="flowChartConnector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Image 20" descr="\\192.168.56.220\Travail\VIRA\Div10\Affaires\CC COEUR DE MAURIENNE\09-00942 PLUiHd\B_DONNEES D'ENTREE\DONNEES CLIENT\Charte graphique\trame_kakemono\Saint_Jean_de_Maurienne_OG_2018 (35)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839" t="-400" r="32554" b="400"/>
                              <a:stretch/>
                            </pic:blipFill>
                            <pic:spPr bwMode="auto">
                              <a:xfrm>
                                <a:off x="-114289" y="2137501"/>
                                <a:ext cx="2440760" cy="2343521"/>
                              </a:xfrm>
                              <a:prstGeom prst="flowChartConnector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75DBFEC" id="Groupe 66" o:spid="_x0000_s1026" style="position:absolute;margin-left:143.4pt;margin-top:371.05pt;width:464.45pt;height:362.1pt;z-index:251677183;mso-width-relative:margin;mso-height-relative:margin" coordorigin="-4587,-4509" coordsize="67234,52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9" o:spid="_x0000_s1027" type="#_x0000_t75" style="position:absolute;left:8417;top:-4509;width:54230;height:524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">
                      <v:imagedata r:id="rId16" o:title="Aiguilles_Arves_Oguizy_Chalmieux_2019 (22)" cropleft="4476f" cropright="10212f" recolortarget="#0f474a [1444]"/>
                    </v:shape>
                    <v:shape id="Image 22" o:spid="_x0000_s1028" type="#_x0000_t75" style="position:absolute;left:-4587;top:996;width:23980;height:2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">
                      <v:imagedata r:id="rId17" o:title="IMG20220310152742" cropleft="14153f" recolortarget="#0f474a [1444]"/>
                    </v:shape>
                    <v:shape id="Image 20" o:spid="_x0000_s1029" type="#_x0000_t75" style="position:absolute;left:-1142;top:21375;width:24406;height:2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">
                      <v:imagedata r:id="rId18" o:title="Saint_Jean_de_Maurienne_OG_2018 (35)" croptop="-262f" cropbottom="262f" cropleft="6448f" cropright="21335f" recolortarget="#0f474a [1444]"/>
                    </v:shape>
                  </v:group>
                </w:pict>
              </mc:Fallback>
            </mc:AlternateContent>
          </w:r>
          <w:r w:rsidR="003F267C" w:rsidRPr="004B42AC">
            <w:rPr>
              <w:rFonts w:cstheme="minorHAnsi"/>
            </w:rPr>
            <w:br w:type="page"/>
          </w:r>
        </w:p>
      </w:sdtContent>
    </w:sdt>
    <w:p w14:paraId="12C98C11" w14:textId="6999320E" w:rsidR="00727F7C" w:rsidRPr="003D1179" w:rsidRDefault="00727F7C" w:rsidP="00956393">
      <w:pPr>
        <w:pStyle w:val="Normal3CMA"/>
        <w:rPr>
          <w:rFonts w:cstheme="minorHAnsi"/>
        </w:rPr>
      </w:pPr>
    </w:p>
    <w:sectPr w:rsidR="00727F7C" w:rsidRPr="003D1179" w:rsidSect="006659B2">
      <w:pgSz w:w="11906" w:h="16838"/>
      <w:pgMar w:top="1417" w:right="1417" w:bottom="1417" w:left="1417" w:header="708" w:footer="68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C4C51" w14:textId="77777777" w:rsidR="006659B2" w:rsidRDefault="006659B2" w:rsidP="008372A0">
      <w:pPr>
        <w:spacing w:after="0" w:line="240" w:lineRule="auto"/>
      </w:pPr>
      <w:r>
        <w:separator/>
      </w:r>
    </w:p>
    <w:p w14:paraId="456892F9" w14:textId="77777777" w:rsidR="006659B2" w:rsidRDefault="006659B2"/>
  </w:endnote>
  <w:endnote w:type="continuationSeparator" w:id="0">
    <w:p w14:paraId="0CBD5874" w14:textId="77777777" w:rsidR="006659B2" w:rsidRDefault="006659B2" w:rsidP="008372A0">
      <w:pPr>
        <w:spacing w:after="0" w:line="240" w:lineRule="auto"/>
      </w:pPr>
      <w:r>
        <w:continuationSeparator/>
      </w:r>
    </w:p>
    <w:p w14:paraId="56F708E5" w14:textId="77777777" w:rsidR="006659B2" w:rsidRDefault="006659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altName w:val="Roboto Condensed"/>
    <w:charset w:val="00"/>
    <w:family w:val="auto"/>
    <w:pitch w:val="variable"/>
    <w:sig w:usb0="E0000AFF" w:usb1="5000217F" w:usb2="00000021" w:usb3="00000000" w:csb0="000001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League Gothic">
    <w:panose1 w:val="00000000000000000000"/>
    <w:charset w:val="00"/>
    <w:family w:val="roman"/>
    <w:notTrueType/>
    <w:pitch w:val="default"/>
  </w:font>
  <w:font w:name="Museo Sans 100">
    <w:altName w:val="Museo Sans 1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9525375"/>
      <w:docPartObj>
        <w:docPartGallery w:val="Page Numbers (Bottom of Page)"/>
        <w:docPartUnique/>
      </w:docPartObj>
    </w:sdtPr>
    <w:sdtEndPr/>
    <w:sdtContent>
      <w:sdt>
        <w:sdtPr>
          <w:rPr>
            <w:rFonts w:ascii="Roboto" w:hAnsi="Roboto"/>
          </w:rPr>
          <w:id w:val="-1290432970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</w:rPr>
        </w:sdtEndPr>
        <w:sdtContent>
          <w:p w14:paraId="481D4989" w14:textId="500D6FCF" w:rsidR="000E7FEE" w:rsidRPr="00930CCA" w:rsidRDefault="000E7FEE">
            <w:pPr>
              <w:pStyle w:val="Pieddepage"/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64611296" wp14:editId="7B12E320">
                  <wp:simplePos x="0" y="0"/>
                  <wp:positionH relativeFrom="column">
                    <wp:posOffset>-742950</wp:posOffset>
                  </wp:positionH>
                  <wp:positionV relativeFrom="paragraph">
                    <wp:posOffset>114300</wp:posOffset>
                  </wp:positionV>
                  <wp:extent cx="990600" cy="700405"/>
                  <wp:effectExtent l="0" t="0" r="0" b="0"/>
                  <wp:wrapNone/>
                  <wp:docPr id="654960237" name="Image 654960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00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0CCA">
              <w:rPr>
                <w:rFonts w:ascii="Roboto" w:hAnsi="Roboto"/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0B8DBEEC" wp14:editId="57E21E54">
                  <wp:simplePos x="0" y="0"/>
                  <wp:positionH relativeFrom="page">
                    <wp:align>left</wp:align>
                  </wp:positionH>
                  <wp:positionV relativeFrom="paragraph">
                    <wp:posOffset>-724634</wp:posOffset>
                  </wp:positionV>
                  <wp:extent cx="7592695" cy="2383155"/>
                  <wp:effectExtent l="0" t="0" r="8255" b="0"/>
                  <wp:wrapNone/>
                  <wp:docPr id="1646017402" name="Image 1646017402" descr="I:\10. communication\OLIVIER\Charte graphique 3CMA\Charte graphique finale\éléments\Eléments Finaux\Bandeau bas 1 couleur\Bandeau bas 1 couleur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10. communication\OLIVIER\Charte graphique 3CMA\Charte graphique finale\éléments\Eléments Finaux\Bandeau bas 1 couleur\Bandeau bas 1 couleur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695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0CCA">
              <w:rPr>
                <w:rFonts w:ascii="Roboto" w:hAnsi="Roboto"/>
              </w:rPr>
              <w:t xml:space="preserve">Page </w:t>
            </w:r>
            <w:r w:rsidRPr="00930CCA">
              <w:rPr>
                <w:rFonts w:ascii="Roboto" w:hAnsi="Roboto"/>
                <w:b/>
                <w:bCs/>
                <w:sz w:val="24"/>
                <w:szCs w:val="24"/>
              </w:rPr>
              <w:fldChar w:fldCharType="begin"/>
            </w:r>
            <w:r w:rsidRPr="00930CCA">
              <w:rPr>
                <w:rFonts w:ascii="Roboto" w:hAnsi="Roboto"/>
                <w:b/>
                <w:bCs/>
              </w:rPr>
              <w:instrText>PAGE</w:instrText>
            </w:r>
            <w:r w:rsidRPr="00930CCA">
              <w:rPr>
                <w:rFonts w:ascii="Roboto" w:hAnsi="Roboto"/>
                <w:b/>
                <w:bCs/>
                <w:sz w:val="24"/>
                <w:szCs w:val="24"/>
              </w:rPr>
              <w:fldChar w:fldCharType="separate"/>
            </w:r>
            <w:r w:rsidR="001C03B7">
              <w:rPr>
                <w:rFonts w:ascii="Roboto" w:hAnsi="Roboto"/>
                <w:b/>
                <w:bCs/>
                <w:noProof/>
              </w:rPr>
              <w:t>23</w:t>
            </w:r>
            <w:r w:rsidRPr="00930CCA">
              <w:rPr>
                <w:rFonts w:ascii="Roboto" w:hAnsi="Roboto"/>
                <w:b/>
                <w:bCs/>
                <w:sz w:val="24"/>
                <w:szCs w:val="24"/>
              </w:rPr>
              <w:fldChar w:fldCharType="end"/>
            </w:r>
            <w:r w:rsidRPr="00930CCA">
              <w:rPr>
                <w:rFonts w:ascii="Roboto" w:hAnsi="Roboto"/>
              </w:rPr>
              <w:t xml:space="preserve"> sur </w:t>
            </w:r>
            <w:r w:rsidR="00A81749">
              <w:rPr>
                <w:rFonts w:ascii="Roboto" w:hAnsi="Roboto"/>
                <w:b/>
                <w:bCs/>
                <w:sz w:val="24"/>
                <w:szCs w:val="24"/>
              </w:rPr>
              <w:t>23</w:t>
            </w:r>
          </w:p>
        </w:sdtContent>
      </w:sdt>
    </w:sdtContent>
  </w:sdt>
  <w:p w14:paraId="269AD78D" w14:textId="77777777" w:rsidR="000E7FEE" w:rsidRDefault="000E7FEE">
    <w:pPr>
      <w:pStyle w:val="Pieddepage"/>
    </w:pPr>
  </w:p>
  <w:p w14:paraId="1D4BFA57" w14:textId="77777777" w:rsidR="000E7FEE" w:rsidRDefault="000E7F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1B152" w14:textId="77777777" w:rsidR="006659B2" w:rsidRDefault="006659B2" w:rsidP="008372A0">
      <w:pPr>
        <w:spacing w:after="0" w:line="240" w:lineRule="auto"/>
      </w:pPr>
      <w:r>
        <w:separator/>
      </w:r>
    </w:p>
    <w:p w14:paraId="2E4C8D41" w14:textId="77777777" w:rsidR="006659B2" w:rsidRDefault="006659B2"/>
  </w:footnote>
  <w:footnote w:type="continuationSeparator" w:id="0">
    <w:p w14:paraId="5930DA84" w14:textId="77777777" w:rsidR="006659B2" w:rsidRDefault="006659B2" w:rsidP="008372A0">
      <w:pPr>
        <w:spacing w:after="0" w:line="240" w:lineRule="auto"/>
      </w:pPr>
      <w:r>
        <w:continuationSeparator/>
      </w:r>
    </w:p>
    <w:p w14:paraId="423BE434" w14:textId="77777777" w:rsidR="006659B2" w:rsidRDefault="006659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65DF7" w14:textId="2A7A0858" w:rsidR="000E7FEE" w:rsidRPr="00930CCA" w:rsidRDefault="000E7FEE">
    <w:pPr>
      <w:pStyle w:val="En-tte"/>
      <w:rPr>
        <w:rFonts w:ascii="Roboto" w:hAnsi="Roboto"/>
        <w:b/>
      </w:rPr>
    </w:pPr>
    <w:r>
      <w:rPr>
        <w:rFonts w:ascii="Roboto" w:hAnsi="Roboto"/>
        <w:b/>
      </w:rPr>
      <w:t>PADD</w:t>
    </w:r>
    <w:r w:rsidRPr="00930CCA">
      <w:rPr>
        <w:rFonts w:ascii="Roboto" w:hAnsi="Roboto"/>
        <w:b/>
      </w:rPr>
      <w:t xml:space="preserve">                         Communauté de Communes Cœur de Maurienne – Arvan</w:t>
    </w:r>
  </w:p>
  <w:p w14:paraId="723FAAC3" w14:textId="77777777" w:rsidR="000E7FEE" w:rsidRDefault="000E7FEE" w:rsidP="00852705">
    <w:pPr>
      <w:tabs>
        <w:tab w:val="left" w:pos="187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D1368"/>
    <w:multiLevelType w:val="hybridMultilevel"/>
    <w:tmpl w:val="8D206E8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ABA029A"/>
    <w:multiLevelType w:val="multilevel"/>
    <w:tmpl w:val="CE80A816"/>
    <w:lvl w:ilvl="0">
      <w:start w:val="1"/>
      <w:numFmt w:val="decimal"/>
      <w:pStyle w:val="TITRE1"/>
      <w:suff w:val="nothing"/>
      <w:lvlText w:val="%1"/>
      <w:lvlJc w:val="left"/>
      <w:pPr>
        <w:ind w:left="283" w:firstLine="0"/>
      </w:pPr>
      <w:rPr>
        <w:rFonts w:ascii="Roboto Condensed" w:hAnsi="Roboto Condensed" w:hint="default"/>
        <w:b/>
        <w:color w:val="072A39"/>
        <w:sz w:val="154"/>
      </w:rPr>
    </w:lvl>
    <w:lvl w:ilvl="1">
      <w:start w:val="1"/>
      <w:numFmt w:val="decimal"/>
      <w:pStyle w:val="TITRE2"/>
      <w:suff w:val="nothing"/>
      <w:lvlText w:val="%1.%2 "/>
      <w:lvlJc w:val="left"/>
      <w:pPr>
        <w:ind w:left="0" w:firstLine="0"/>
      </w:pPr>
      <w:rPr>
        <w:rFonts w:ascii="Roboto Condensed" w:hAnsi="Roboto Condensed" w:hint="default"/>
        <w:b/>
        <w:i w:val="0"/>
        <w:color w:val="E43C2F"/>
        <w:sz w:val="48"/>
      </w:rPr>
    </w:lvl>
    <w:lvl w:ilvl="2">
      <w:start w:val="1"/>
      <w:numFmt w:val="decimal"/>
      <w:pStyle w:val="TITRE3"/>
      <w:suff w:val="nothing"/>
      <w:lvlText w:val="%1.%2.%3  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ITRE4"/>
      <w:suff w:val="nothing"/>
      <w:lvlText w:val="%1.%2.%3.%4 "/>
      <w:lvlJc w:val="left"/>
      <w:pPr>
        <w:ind w:left="0" w:firstLine="0"/>
      </w:pPr>
      <w:rPr>
        <w:rFonts w:ascii="Roboto Condensed" w:hAnsi="Roboto Condensed" w:hint="default"/>
        <w:b/>
        <w:i w:val="0"/>
        <w:color w:val="83949C"/>
        <w:sz w:val="26"/>
      </w:rPr>
    </w:lvl>
    <w:lvl w:ilvl="4">
      <w:start w:val="1"/>
      <w:numFmt w:val="none"/>
      <w:pStyle w:val="TEXTECOURANT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CAA2447"/>
    <w:multiLevelType w:val="hybridMultilevel"/>
    <w:tmpl w:val="3266CB16"/>
    <w:lvl w:ilvl="0" w:tplc="43462790">
      <w:numFmt w:val="bullet"/>
      <w:lvlText w:val="-"/>
      <w:lvlJc w:val="left"/>
      <w:pPr>
        <w:ind w:left="720" w:hanging="360"/>
      </w:pPr>
      <w:rPr>
        <w:rFonts w:ascii="Roboto Light" w:eastAsia="MS Mincho" w:hAnsi="Roboto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11588A"/>
    <w:multiLevelType w:val="multilevel"/>
    <w:tmpl w:val="74C04F32"/>
    <w:lvl w:ilvl="0">
      <w:start w:val="1"/>
      <w:numFmt w:val="decimal"/>
      <w:pStyle w:val="Titre33CMA"/>
      <w:lvlText w:val="%1."/>
      <w:lvlJc w:val="left"/>
      <w:pPr>
        <w:ind w:left="360" w:hanging="360"/>
      </w:pPr>
    </w:lvl>
    <w:lvl w:ilvl="1">
      <w:start w:val="1"/>
      <w:numFmt w:val="decimal"/>
      <w:pStyle w:val="Titre40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88363DD"/>
    <w:multiLevelType w:val="hybridMultilevel"/>
    <w:tmpl w:val="2C6C7B20"/>
    <w:lvl w:ilvl="0" w:tplc="48900990">
      <w:start w:val="4"/>
      <w:numFmt w:val="bullet"/>
      <w:lvlText w:val="-"/>
      <w:lvlJc w:val="left"/>
      <w:pPr>
        <w:ind w:left="720" w:hanging="360"/>
      </w:pPr>
      <w:rPr>
        <w:rFonts w:ascii="Calibri Light" w:eastAsia="Batang" w:hAnsi="Calibri Light" w:cs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FB6BE8"/>
    <w:multiLevelType w:val="hybridMultilevel"/>
    <w:tmpl w:val="22F0D758"/>
    <w:lvl w:ilvl="0" w:tplc="F65A6CE4">
      <w:start w:val="1"/>
      <w:numFmt w:val="decimal"/>
      <w:pStyle w:val="Titre3bis"/>
      <w:lvlText w:val="%1."/>
      <w:lvlJc w:val="left"/>
      <w:pPr>
        <w:ind w:left="720" w:hanging="360"/>
      </w:pPr>
      <w:rPr>
        <w:rFonts w:hint="default"/>
        <w:b/>
        <w:color w:val="009BA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3953078">
    <w:abstractNumId w:val="3"/>
  </w:num>
  <w:num w:numId="2" w16cid:durableId="2114857540">
    <w:abstractNumId w:val="5"/>
  </w:num>
  <w:num w:numId="3" w16cid:durableId="2084448699">
    <w:abstractNumId w:val="2"/>
  </w:num>
  <w:num w:numId="4" w16cid:durableId="1717661307">
    <w:abstractNumId w:val="0"/>
  </w:num>
  <w:num w:numId="5" w16cid:durableId="1633897497">
    <w:abstractNumId w:val="1"/>
  </w:num>
  <w:num w:numId="6" w16cid:durableId="15414760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41176866">
    <w:abstractNumId w:val="4"/>
  </w:num>
  <w:num w:numId="8" w16cid:durableId="8828641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D7F"/>
    <w:rsid w:val="000138A0"/>
    <w:rsid w:val="000164FA"/>
    <w:rsid w:val="00037D6B"/>
    <w:rsid w:val="0005773A"/>
    <w:rsid w:val="000602FE"/>
    <w:rsid w:val="00082DA7"/>
    <w:rsid w:val="0009324A"/>
    <w:rsid w:val="000A5F9A"/>
    <w:rsid w:val="000A6F31"/>
    <w:rsid w:val="000B311D"/>
    <w:rsid w:val="000B4E28"/>
    <w:rsid w:val="000B6869"/>
    <w:rsid w:val="000B7A31"/>
    <w:rsid w:val="000D3E9A"/>
    <w:rsid w:val="000E7FEE"/>
    <w:rsid w:val="000F77AE"/>
    <w:rsid w:val="0010289E"/>
    <w:rsid w:val="00123FE1"/>
    <w:rsid w:val="001279B6"/>
    <w:rsid w:val="001361D0"/>
    <w:rsid w:val="00140255"/>
    <w:rsid w:val="001946D0"/>
    <w:rsid w:val="001972BF"/>
    <w:rsid w:val="001A1434"/>
    <w:rsid w:val="001A2405"/>
    <w:rsid w:val="001A5082"/>
    <w:rsid w:val="001B0DE2"/>
    <w:rsid w:val="001B7486"/>
    <w:rsid w:val="001C03B7"/>
    <w:rsid w:val="001E165F"/>
    <w:rsid w:val="002028ED"/>
    <w:rsid w:val="00211853"/>
    <w:rsid w:val="00220232"/>
    <w:rsid w:val="00230F64"/>
    <w:rsid w:val="00234C57"/>
    <w:rsid w:val="00244B91"/>
    <w:rsid w:val="002518E0"/>
    <w:rsid w:val="002536BD"/>
    <w:rsid w:val="00256958"/>
    <w:rsid w:val="00286212"/>
    <w:rsid w:val="00296CD5"/>
    <w:rsid w:val="002A097D"/>
    <w:rsid w:val="002A292E"/>
    <w:rsid w:val="002B0627"/>
    <w:rsid w:val="002B28AE"/>
    <w:rsid w:val="002B78AD"/>
    <w:rsid w:val="002B7BC4"/>
    <w:rsid w:val="002E7030"/>
    <w:rsid w:val="00300770"/>
    <w:rsid w:val="00314089"/>
    <w:rsid w:val="00316503"/>
    <w:rsid w:val="00330E01"/>
    <w:rsid w:val="00335D33"/>
    <w:rsid w:val="00364A47"/>
    <w:rsid w:val="00374910"/>
    <w:rsid w:val="0037606D"/>
    <w:rsid w:val="00387202"/>
    <w:rsid w:val="003A4401"/>
    <w:rsid w:val="003B3B64"/>
    <w:rsid w:val="003C60C4"/>
    <w:rsid w:val="003D1179"/>
    <w:rsid w:val="003F03FA"/>
    <w:rsid w:val="003F267C"/>
    <w:rsid w:val="003F71D5"/>
    <w:rsid w:val="00405F82"/>
    <w:rsid w:val="00417059"/>
    <w:rsid w:val="00422089"/>
    <w:rsid w:val="004303E0"/>
    <w:rsid w:val="0043347C"/>
    <w:rsid w:val="00453B48"/>
    <w:rsid w:val="00460508"/>
    <w:rsid w:val="00460C87"/>
    <w:rsid w:val="00466A3A"/>
    <w:rsid w:val="00482E7E"/>
    <w:rsid w:val="00485928"/>
    <w:rsid w:val="004A3A99"/>
    <w:rsid w:val="004B12A9"/>
    <w:rsid w:val="004B42AC"/>
    <w:rsid w:val="004C6A71"/>
    <w:rsid w:val="004D05C7"/>
    <w:rsid w:val="004D114E"/>
    <w:rsid w:val="004D5131"/>
    <w:rsid w:val="004E5920"/>
    <w:rsid w:val="004F4AF7"/>
    <w:rsid w:val="0051263A"/>
    <w:rsid w:val="00526134"/>
    <w:rsid w:val="00537152"/>
    <w:rsid w:val="00544A19"/>
    <w:rsid w:val="00544A48"/>
    <w:rsid w:val="005922C5"/>
    <w:rsid w:val="005A0599"/>
    <w:rsid w:val="005B6BB3"/>
    <w:rsid w:val="005D1CD7"/>
    <w:rsid w:val="00612DC2"/>
    <w:rsid w:val="00620B4E"/>
    <w:rsid w:val="00622FC3"/>
    <w:rsid w:val="006466DD"/>
    <w:rsid w:val="00663086"/>
    <w:rsid w:val="006659B2"/>
    <w:rsid w:val="00673F35"/>
    <w:rsid w:val="006A405E"/>
    <w:rsid w:val="006A4A79"/>
    <w:rsid w:val="006C3BCB"/>
    <w:rsid w:val="006E4EB5"/>
    <w:rsid w:val="007046E1"/>
    <w:rsid w:val="00704702"/>
    <w:rsid w:val="00710EFC"/>
    <w:rsid w:val="00727812"/>
    <w:rsid w:val="00727F7C"/>
    <w:rsid w:val="007401CE"/>
    <w:rsid w:val="0074489D"/>
    <w:rsid w:val="0074534B"/>
    <w:rsid w:val="00761DA4"/>
    <w:rsid w:val="00790E4B"/>
    <w:rsid w:val="007B294C"/>
    <w:rsid w:val="007B6AF3"/>
    <w:rsid w:val="007C49F6"/>
    <w:rsid w:val="0081247E"/>
    <w:rsid w:val="008140B4"/>
    <w:rsid w:val="008143AD"/>
    <w:rsid w:val="008151B9"/>
    <w:rsid w:val="008243F3"/>
    <w:rsid w:val="008301BC"/>
    <w:rsid w:val="008372A0"/>
    <w:rsid w:val="00850955"/>
    <w:rsid w:val="00852705"/>
    <w:rsid w:val="008579D6"/>
    <w:rsid w:val="00876E3E"/>
    <w:rsid w:val="0088023E"/>
    <w:rsid w:val="00895B40"/>
    <w:rsid w:val="008A074D"/>
    <w:rsid w:val="008A50BC"/>
    <w:rsid w:val="008A55CC"/>
    <w:rsid w:val="008B6D1C"/>
    <w:rsid w:val="008B7538"/>
    <w:rsid w:val="008C026B"/>
    <w:rsid w:val="008C07F4"/>
    <w:rsid w:val="008C4299"/>
    <w:rsid w:val="008D25BB"/>
    <w:rsid w:val="008E1A1C"/>
    <w:rsid w:val="008E535C"/>
    <w:rsid w:val="008F2919"/>
    <w:rsid w:val="008F6F6C"/>
    <w:rsid w:val="00904FDD"/>
    <w:rsid w:val="00910535"/>
    <w:rsid w:val="00914896"/>
    <w:rsid w:val="009165F0"/>
    <w:rsid w:val="00920AE4"/>
    <w:rsid w:val="009257AE"/>
    <w:rsid w:val="00930CCA"/>
    <w:rsid w:val="00931D69"/>
    <w:rsid w:val="00933A58"/>
    <w:rsid w:val="009368BC"/>
    <w:rsid w:val="00956393"/>
    <w:rsid w:val="00970270"/>
    <w:rsid w:val="00985C71"/>
    <w:rsid w:val="00991734"/>
    <w:rsid w:val="009A0CAC"/>
    <w:rsid w:val="009C05E8"/>
    <w:rsid w:val="009D01D6"/>
    <w:rsid w:val="009E4779"/>
    <w:rsid w:val="009E6A80"/>
    <w:rsid w:val="00A05707"/>
    <w:rsid w:val="00A22F94"/>
    <w:rsid w:val="00A23BC8"/>
    <w:rsid w:val="00A26418"/>
    <w:rsid w:val="00A30D15"/>
    <w:rsid w:val="00A65858"/>
    <w:rsid w:val="00A81749"/>
    <w:rsid w:val="00AA3FE0"/>
    <w:rsid w:val="00AD0889"/>
    <w:rsid w:val="00B0348D"/>
    <w:rsid w:val="00B25218"/>
    <w:rsid w:val="00B521A8"/>
    <w:rsid w:val="00B65DCB"/>
    <w:rsid w:val="00B941CA"/>
    <w:rsid w:val="00BA3B6C"/>
    <w:rsid w:val="00BC29B3"/>
    <w:rsid w:val="00BC62B9"/>
    <w:rsid w:val="00BF6591"/>
    <w:rsid w:val="00C13D76"/>
    <w:rsid w:val="00C32EC4"/>
    <w:rsid w:val="00C439BA"/>
    <w:rsid w:val="00C5002C"/>
    <w:rsid w:val="00C624B4"/>
    <w:rsid w:val="00C63F5D"/>
    <w:rsid w:val="00C773C2"/>
    <w:rsid w:val="00C82D9D"/>
    <w:rsid w:val="00C929D4"/>
    <w:rsid w:val="00C92D7F"/>
    <w:rsid w:val="00C97C37"/>
    <w:rsid w:val="00CA456E"/>
    <w:rsid w:val="00CA4E74"/>
    <w:rsid w:val="00CB2625"/>
    <w:rsid w:val="00CB3346"/>
    <w:rsid w:val="00CB37AD"/>
    <w:rsid w:val="00CC4410"/>
    <w:rsid w:val="00CE107F"/>
    <w:rsid w:val="00D008A6"/>
    <w:rsid w:val="00D0620C"/>
    <w:rsid w:val="00D27016"/>
    <w:rsid w:val="00D7218B"/>
    <w:rsid w:val="00D74741"/>
    <w:rsid w:val="00D844C8"/>
    <w:rsid w:val="00D85CD7"/>
    <w:rsid w:val="00D94F04"/>
    <w:rsid w:val="00DB3BDE"/>
    <w:rsid w:val="00DB51FD"/>
    <w:rsid w:val="00DC5BBC"/>
    <w:rsid w:val="00DD33FD"/>
    <w:rsid w:val="00E0383F"/>
    <w:rsid w:val="00E040E1"/>
    <w:rsid w:val="00E45F7D"/>
    <w:rsid w:val="00E62DF3"/>
    <w:rsid w:val="00E72C46"/>
    <w:rsid w:val="00E9267E"/>
    <w:rsid w:val="00E96140"/>
    <w:rsid w:val="00EB0129"/>
    <w:rsid w:val="00EB03C8"/>
    <w:rsid w:val="00EC1F6D"/>
    <w:rsid w:val="00EC703C"/>
    <w:rsid w:val="00EC70ED"/>
    <w:rsid w:val="00ED1C33"/>
    <w:rsid w:val="00ED6413"/>
    <w:rsid w:val="00EE5348"/>
    <w:rsid w:val="00EF6DE1"/>
    <w:rsid w:val="00F15748"/>
    <w:rsid w:val="00F1684E"/>
    <w:rsid w:val="00F17A27"/>
    <w:rsid w:val="00F32037"/>
    <w:rsid w:val="00F32E29"/>
    <w:rsid w:val="00F44053"/>
    <w:rsid w:val="00F56909"/>
    <w:rsid w:val="00F67DC0"/>
    <w:rsid w:val="00F7409D"/>
    <w:rsid w:val="00F7745E"/>
    <w:rsid w:val="00F85897"/>
    <w:rsid w:val="00F85B24"/>
    <w:rsid w:val="00FA1288"/>
    <w:rsid w:val="00FA3BA6"/>
    <w:rsid w:val="00FB6326"/>
    <w:rsid w:val="00FC13C3"/>
    <w:rsid w:val="00FD0C64"/>
    <w:rsid w:val="00FF2244"/>
    <w:rsid w:val="00FF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53A6FE"/>
  <w15:chartTrackingRefBased/>
  <w15:docId w15:val="{0E91A0B1-E8AF-4D05-9509-8D0374A6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0">
    <w:name w:val="heading 1"/>
    <w:basedOn w:val="Normal"/>
    <w:next w:val="Normal"/>
    <w:link w:val="Titre1Car"/>
    <w:uiPriority w:val="9"/>
    <w:rsid w:val="002028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9777C" w:themeColor="accent1" w:themeShade="BF"/>
      <w:sz w:val="32"/>
      <w:szCs w:val="32"/>
    </w:rPr>
  </w:style>
  <w:style w:type="paragraph" w:styleId="Titre20">
    <w:name w:val="heading 2"/>
    <w:basedOn w:val="Normal"/>
    <w:next w:val="Normal"/>
    <w:link w:val="Titre2Car"/>
    <w:uiPriority w:val="9"/>
    <w:unhideWhenUsed/>
    <w:qFormat/>
    <w:rsid w:val="00876E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9777C" w:themeColor="accent1" w:themeShade="BF"/>
      <w:sz w:val="26"/>
      <w:szCs w:val="26"/>
    </w:rPr>
  </w:style>
  <w:style w:type="paragraph" w:styleId="Titre30">
    <w:name w:val="heading 3"/>
    <w:basedOn w:val="Normal"/>
    <w:next w:val="Normal"/>
    <w:link w:val="Titre3Car"/>
    <w:uiPriority w:val="9"/>
    <w:semiHidden/>
    <w:unhideWhenUsed/>
    <w:qFormat/>
    <w:rsid w:val="00876E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14F53" w:themeColor="accent1" w:themeShade="7F"/>
      <w:sz w:val="24"/>
      <w:szCs w:val="24"/>
    </w:rPr>
  </w:style>
  <w:style w:type="paragraph" w:styleId="Titre41">
    <w:name w:val="heading 4"/>
    <w:basedOn w:val="Normal"/>
    <w:next w:val="Normal"/>
    <w:link w:val="Titre4Car"/>
    <w:uiPriority w:val="9"/>
    <w:semiHidden/>
    <w:unhideWhenUsed/>
    <w:qFormat/>
    <w:rsid w:val="000D3E9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9777C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rsid w:val="002028E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028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0"/>
    <w:uiPriority w:val="9"/>
    <w:rsid w:val="002028ED"/>
    <w:rPr>
      <w:rFonts w:asciiTheme="majorHAnsi" w:eastAsiaTheme="majorEastAsia" w:hAnsiTheme="majorHAnsi" w:cstheme="majorBidi"/>
      <w:color w:val="19777C" w:themeColor="accent1" w:themeShade="BF"/>
      <w:sz w:val="32"/>
      <w:szCs w:val="32"/>
    </w:rPr>
  </w:style>
  <w:style w:type="paragraph" w:styleId="Sansinterligne">
    <w:name w:val="No Spacing"/>
    <w:link w:val="SansinterligneCar"/>
    <w:uiPriority w:val="1"/>
    <w:rsid w:val="008B7538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E040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40E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40E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40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40E1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40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40E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EC7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372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72A0"/>
  </w:style>
  <w:style w:type="paragraph" w:styleId="Pieddepage">
    <w:name w:val="footer"/>
    <w:basedOn w:val="Normal"/>
    <w:link w:val="PieddepageCar"/>
    <w:uiPriority w:val="99"/>
    <w:unhideWhenUsed/>
    <w:rsid w:val="008372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72A0"/>
  </w:style>
  <w:style w:type="character" w:customStyle="1" w:styleId="SansinterligneCar">
    <w:name w:val="Sans interligne Car"/>
    <w:basedOn w:val="Policepardfaut"/>
    <w:link w:val="Sansinterligne"/>
    <w:uiPriority w:val="1"/>
    <w:rsid w:val="003F267C"/>
  </w:style>
  <w:style w:type="paragraph" w:customStyle="1" w:styleId="Titre13CMA">
    <w:name w:val="Titre1 3CMA"/>
    <w:basedOn w:val="Normal"/>
    <w:link w:val="Titre13CMACar"/>
    <w:qFormat/>
    <w:rsid w:val="008E535C"/>
    <w:rPr>
      <w:rFonts w:ascii="Roboto" w:hAnsi="Roboto"/>
      <w:b/>
      <w:color w:val="FFFFFF" w:themeColor="background1"/>
      <w:sz w:val="80"/>
      <w:szCs w:val="80"/>
    </w:rPr>
  </w:style>
  <w:style w:type="paragraph" w:customStyle="1" w:styleId="Titre23CMA">
    <w:name w:val="Titre2 3CMA"/>
    <w:basedOn w:val="Normal"/>
    <w:link w:val="Titre23CMACar"/>
    <w:qFormat/>
    <w:rsid w:val="008E535C"/>
    <w:rPr>
      <w:rFonts w:ascii="Roboto" w:hAnsi="Roboto"/>
      <w:color w:val="1CA0A5"/>
      <w:sz w:val="52"/>
    </w:rPr>
  </w:style>
  <w:style w:type="character" w:customStyle="1" w:styleId="Titre13CMACar">
    <w:name w:val="Titre1 3CMA Car"/>
    <w:basedOn w:val="Policepardfaut"/>
    <w:link w:val="Titre13CMA"/>
    <w:rsid w:val="008E535C"/>
    <w:rPr>
      <w:rFonts w:ascii="Roboto" w:hAnsi="Roboto"/>
      <w:b/>
      <w:color w:val="FFFFFF" w:themeColor="background1"/>
      <w:sz w:val="80"/>
      <w:szCs w:val="80"/>
    </w:rPr>
  </w:style>
  <w:style w:type="paragraph" w:customStyle="1" w:styleId="Titre33CMA">
    <w:name w:val="Titre3 3CMA"/>
    <w:basedOn w:val="Titre10"/>
    <w:link w:val="Titre33CMACar"/>
    <w:qFormat/>
    <w:rsid w:val="00876E3E"/>
    <w:pPr>
      <w:numPr>
        <w:numId w:val="1"/>
      </w:numPr>
      <w:spacing w:line="276" w:lineRule="auto"/>
      <w:ind w:right="227"/>
      <w:jc w:val="both"/>
    </w:pPr>
    <w:rPr>
      <w:rFonts w:ascii="Roboto Light" w:hAnsi="Roboto Light"/>
      <w:b/>
      <w:noProof/>
      <w:color w:val="ED4859"/>
      <w:lang w:eastAsia="fr-FR"/>
    </w:rPr>
  </w:style>
  <w:style w:type="character" w:customStyle="1" w:styleId="Titre23CMACar">
    <w:name w:val="Titre2 3CMA Car"/>
    <w:basedOn w:val="Policepardfaut"/>
    <w:link w:val="Titre23CMA"/>
    <w:rsid w:val="008E535C"/>
    <w:rPr>
      <w:rFonts w:ascii="Roboto" w:hAnsi="Roboto"/>
      <w:color w:val="1CA0A5"/>
      <w:sz w:val="52"/>
    </w:rPr>
  </w:style>
  <w:style w:type="paragraph" w:customStyle="1" w:styleId="TItregraphe3CMA">
    <w:name w:val="TItregraphe 3CMA"/>
    <w:basedOn w:val="Normal"/>
    <w:link w:val="TItregraphe3CMACar"/>
    <w:qFormat/>
    <w:rsid w:val="00852705"/>
    <w:pPr>
      <w:spacing w:line="276" w:lineRule="auto"/>
      <w:jc w:val="both"/>
    </w:pPr>
    <w:rPr>
      <w:rFonts w:ascii="Roboto Light" w:hAnsi="Roboto Light"/>
      <w:b/>
      <w:color w:val="ED4859"/>
      <w:u w:val="single"/>
    </w:rPr>
  </w:style>
  <w:style w:type="character" w:customStyle="1" w:styleId="Titre33CMACar">
    <w:name w:val="Titre3 3CMA Car"/>
    <w:basedOn w:val="Titre1Car"/>
    <w:link w:val="Titre33CMA"/>
    <w:rsid w:val="00876E3E"/>
    <w:rPr>
      <w:rFonts w:ascii="Roboto Light" w:eastAsiaTheme="majorEastAsia" w:hAnsi="Roboto Light" w:cstheme="majorBidi"/>
      <w:b/>
      <w:noProof/>
      <w:color w:val="ED4859"/>
      <w:sz w:val="32"/>
      <w:szCs w:val="32"/>
      <w:lang w:eastAsia="fr-FR"/>
    </w:rPr>
  </w:style>
  <w:style w:type="paragraph" w:customStyle="1" w:styleId="Normal3CMA">
    <w:name w:val="Normal 3CMA"/>
    <w:basedOn w:val="Normal"/>
    <w:link w:val="Normal3CMACar"/>
    <w:qFormat/>
    <w:rsid w:val="00364A47"/>
    <w:pPr>
      <w:spacing w:line="276" w:lineRule="auto"/>
      <w:jc w:val="both"/>
    </w:pPr>
    <w:rPr>
      <w:rFonts w:ascii="Roboto Light" w:hAnsi="Roboto Light"/>
    </w:rPr>
  </w:style>
  <w:style w:type="character" w:customStyle="1" w:styleId="TItregraphe3CMACar">
    <w:name w:val="TItregraphe 3CMA Car"/>
    <w:basedOn w:val="Policepardfaut"/>
    <w:link w:val="TItregraphe3CMA"/>
    <w:rsid w:val="00852705"/>
    <w:rPr>
      <w:rFonts w:ascii="Roboto Light" w:hAnsi="Roboto Light"/>
      <w:b/>
      <w:color w:val="ED4859"/>
      <w:u w:val="single"/>
    </w:rPr>
  </w:style>
  <w:style w:type="paragraph" w:customStyle="1" w:styleId="Petit3CMA">
    <w:name w:val="Petit 3CMA"/>
    <w:basedOn w:val="Normal"/>
    <w:link w:val="Petit3CMACar"/>
    <w:qFormat/>
    <w:rsid w:val="00364A47"/>
    <w:pPr>
      <w:framePr w:hSpace="141" w:wrap="around" w:vAnchor="text" w:hAnchor="page" w:x="2077" w:y="293"/>
      <w:spacing w:after="0" w:line="276" w:lineRule="auto"/>
      <w:jc w:val="center"/>
    </w:pPr>
    <w:rPr>
      <w:rFonts w:ascii="Roboto Light" w:hAnsi="Roboto Light"/>
      <w:b/>
      <w:sz w:val="20"/>
    </w:rPr>
  </w:style>
  <w:style w:type="character" w:customStyle="1" w:styleId="Normal3CMACar">
    <w:name w:val="Normal 3CMA Car"/>
    <w:basedOn w:val="Policepardfaut"/>
    <w:link w:val="Normal3CMA"/>
    <w:rsid w:val="00364A47"/>
    <w:rPr>
      <w:rFonts w:ascii="Roboto Light" w:hAnsi="Roboto Light"/>
    </w:rPr>
  </w:style>
  <w:style w:type="character" w:customStyle="1" w:styleId="Petit3CMACar">
    <w:name w:val="Petit 3CMA Car"/>
    <w:basedOn w:val="Policepardfaut"/>
    <w:link w:val="Petit3CMA"/>
    <w:rsid w:val="00364A47"/>
    <w:rPr>
      <w:rFonts w:ascii="Roboto Light" w:hAnsi="Roboto Light"/>
      <w:b/>
      <w:sz w:val="20"/>
    </w:rPr>
  </w:style>
  <w:style w:type="paragraph" w:customStyle="1" w:styleId="TitleHeading">
    <w:name w:val="Title/Heading"/>
    <w:basedOn w:val="Normal"/>
    <w:uiPriority w:val="99"/>
    <w:rsid w:val="001972BF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League Gothic" w:eastAsiaTheme="minorHAnsi" w:hAnsi="League Gothic" w:cs="League Gothic"/>
      <w:caps/>
      <w:color w:val="000000"/>
      <w:spacing w:val="77"/>
      <w:sz w:val="48"/>
      <w:szCs w:val="48"/>
      <w:lang w:val="en-US"/>
    </w:rPr>
  </w:style>
  <w:style w:type="paragraph" w:styleId="En-ttedetabledesmatires">
    <w:name w:val="TOC Heading"/>
    <w:basedOn w:val="Titre10"/>
    <w:next w:val="Normal"/>
    <w:uiPriority w:val="39"/>
    <w:unhideWhenUsed/>
    <w:qFormat/>
    <w:rsid w:val="001972BF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8B6D1C"/>
    <w:pPr>
      <w:spacing w:after="120"/>
      <w:ind w:left="340"/>
    </w:pPr>
    <w:rPr>
      <w:rFonts w:ascii="Roboto Condensed" w:hAnsi="Roboto Condensed"/>
    </w:rPr>
  </w:style>
  <w:style w:type="character" w:styleId="Lienhypertexte">
    <w:name w:val="Hyperlink"/>
    <w:basedOn w:val="Policepardfaut"/>
    <w:uiPriority w:val="99"/>
    <w:unhideWhenUsed/>
    <w:rsid w:val="001972BF"/>
    <w:rPr>
      <w:color w:val="0563C1" w:themeColor="hyperlink"/>
      <w:u w:val="single"/>
    </w:rPr>
  </w:style>
  <w:style w:type="paragraph" w:styleId="Paragraphedeliste">
    <w:name w:val="List Paragraph"/>
    <w:aliases w:val="Paragraphe avec puces,1st level - Bullet List Paragraph,Lettre d'introduction,Normal bullet 2,Bullet list,texte de base,Puce focus,List Paragraph1,Listes,Paragraph,lp1,6 pt paragraphe carré,Bullet EY,List L1,Yellow Bullet"/>
    <w:basedOn w:val="Normal"/>
    <w:link w:val="ParagraphedelisteCar"/>
    <w:uiPriority w:val="34"/>
    <w:qFormat/>
    <w:rsid w:val="00673F35"/>
    <w:pPr>
      <w:ind w:left="720"/>
      <w:contextualSpacing/>
    </w:pPr>
  </w:style>
  <w:style w:type="paragraph" w:customStyle="1" w:styleId="Titre40">
    <w:name w:val="Titre4"/>
    <w:basedOn w:val="TItregraphe3CMA"/>
    <w:link w:val="Titre4Car0"/>
    <w:qFormat/>
    <w:rsid w:val="00673F35"/>
    <w:pPr>
      <w:numPr>
        <w:ilvl w:val="1"/>
        <w:numId w:val="1"/>
      </w:numPr>
    </w:pPr>
    <w:rPr>
      <w:color w:val="1CA0A5"/>
    </w:rPr>
  </w:style>
  <w:style w:type="paragraph" w:styleId="Lgende">
    <w:name w:val="caption"/>
    <w:basedOn w:val="Normal"/>
    <w:next w:val="Normal"/>
    <w:uiPriority w:val="35"/>
    <w:unhideWhenUsed/>
    <w:qFormat/>
    <w:rsid w:val="00876E3E"/>
    <w:pPr>
      <w:spacing w:after="200" w:line="240" w:lineRule="auto"/>
    </w:pPr>
    <w:rPr>
      <w:rFonts w:eastAsiaTheme="minorHAnsi"/>
      <w:i/>
      <w:iCs/>
      <w:color w:val="44546A" w:themeColor="text2"/>
      <w:sz w:val="18"/>
      <w:szCs w:val="18"/>
    </w:rPr>
  </w:style>
  <w:style w:type="character" w:customStyle="1" w:styleId="Titre4Car0">
    <w:name w:val="Titre4 Car"/>
    <w:basedOn w:val="TItregraphe3CMACar"/>
    <w:link w:val="Titre40"/>
    <w:rsid w:val="00673F35"/>
    <w:rPr>
      <w:rFonts w:ascii="Roboto Light" w:hAnsi="Roboto Light"/>
      <w:b/>
      <w:color w:val="1CA0A5"/>
      <w:u w:val="single"/>
    </w:rPr>
  </w:style>
  <w:style w:type="character" w:styleId="Titredulivre">
    <w:name w:val="Book Title"/>
    <w:basedOn w:val="Policepardfaut"/>
    <w:uiPriority w:val="33"/>
    <w:qFormat/>
    <w:rsid w:val="00876E3E"/>
    <w:rPr>
      <w:b/>
      <w:bCs/>
      <w:i/>
      <w:iCs/>
      <w:spacing w:val="5"/>
    </w:rPr>
  </w:style>
  <w:style w:type="character" w:customStyle="1" w:styleId="Titre2Car">
    <w:name w:val="Titre 2 Car"/>
    <w:basedOn w:val="Policepardfaut"/>
    <w:link w:val="Titre20"/>
    <w:uiPriority w:val="9"/>
    <w:semiHidden/>
    <w:rsid w:val="00876E3E"/>
    <w:rPr>
      <w:rFonts w:asciiTheme="majorHAnsi" w:eastAsiaTheme="majorEastAsia" w:hAnsiTheme="majorHAnsi" w:cstheme="majorBidi"/>
      <w:color w:val="19777C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0"/>
    <w:uiPriority w:val="9"/>
    <w:semiHidden/>
    <w:rsid w:val="00876E3E"/>
    <w:rPr>
      <w:rFonts w:asciiTheme="majorHAnsi" w:eastAsiaTheme="majorEastAsia" w:hAnsiTheme="majorHAnsi" w:cstheme="majorBidi"/>
      <w:color w:val="114F53" w:themeColor="accent1" w:themeShade="7F"/>
      <w:sz w:val="24"/>
      <w:szCs w:val="24"/>
    </w:rPr>
  </w:style>
  <w:style w:type="paragraph" w:customStyle="1" w:styleId="Titre3bis">
    <w:name w:val="Titre 3 bis"/>
    <w:basedOn w:val="Titre30"/>
    <w:link w:val="Titre3bisCar"/>
    <w:qFormat/>
    <w:rsid w:val="00876E3E"/>
    <w:pPr>
      <w:numPr>
        <w:numId w:val="2"/>
      </w:numPr>
    </w:pPr>
    <w:rPr>
      <w:b/>
      <w:color w:val="009BA4"/>
      <w:u w:val="single"/>
    </w:rPr>
  </w:style>
  <w:style w:type="character" w:customStyle="1" w:styleId="Titre3bisCar">
    <w:name w:val="Titre 3 bis Car"/>
    <w:basedOn w:val="Titre3Car"/>
    <w:link w:val="Titre3bis"/>
    <w:rsid w:val="00876E3E"/>
    <w:rPr>
      <w:rFonts w:asciiTheme="majorHAnsi" w:eastAsiaTheme="majorEastAsia" w:hAnsiTheme="majorHAnsi" w:cstheme="majorBidi"/>
      <w:b/>
      <w:color w:val="009BA4"/>
      <w:sz w:val="24"/>
      <w:szCs w:val="24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8F6F6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8F6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8F6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F6F6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customStyle="1" w:styleId="Grilledutableau4">
    <w:name w:val="Grille du tableau4"/>
    <w:basedOn w:val="TableauNormal"/>
    <w:next w:val="Grilledutableau"/>
    <w:uiPriority w:val="39"/>
    <w:rsid w:val="008F6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5">
    <w:name w:val="Grille du tableau5"/>
    <w:basedOn w:val="TableauNormal"/>
    <w:next w:val="Grilledutableau"/>
    <w:uiPriority w:val="39"/>
    <w:rsid w:val="008F6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3">
    <w:name w:val="toc 3"/>
    <w:basedOn w:val="Normal"/>
    <w:next w:val="Normal"/>
    <w:autoRedefine/>
    <w:uiPriority w:val="39"/>
    <w:unhideWhenUsed/>
    <w:rsid w:val="008B6D1C"/>
    <w:pPr>
      <w:tabs>
        <w:tab w:val="left" w:pos="1134"/>
      </w:tabs>
      <w:spacing w:after="100"/>
      <w:ind w:left="1134"/>
    </w:pPr>
    <w:rPr>
      <w:rFonts w:ascii="Roboto Condensed" w:hAnsi="Roboto Condensed"/>
    </w:rPr>
  </w:style>
  <w:style w:type="paragraph" w:styleId="TM2">
    <w:name w:val="toc 2"/>
    <w:basedOn w:val="Normal"/>
    <w:next w:val="Normal"/>
    <w:autoRedefine/>
    <w:uiPriority w:val="39"/>
    <w:unhideWhenUsed/>
    <w:rsid w:val="00D7218B"/>
    <w:pPr>
      <w:tabs>
        <w:tab w:val="left" w:pos="1418"/>
        <w:tab w:val="right" w:pos="9072"/>
      </w:tabs>
      <w:spacing w:after="100"/>
      <w:ind w:left="1134"/>
    </w:pPr>
    <w:rPr>
      <w:rFonts w:ascii="Roboto Condensed" w:hAnsi="Roboto Condensed"/>
      <w:b/>
      <w:noProof/>
    </w:rPr>
  </w:style>
  <w:style w:type="character" w:customStyle="1" w:styleId="Titre4Car">
    <w:name w:val="Titre 4 Car"/>
    <w:basedOn w:val="Policepardfaut"/>
    <w:link w:val="Titre41"/>
    <w:uiPriority w:val="9"/>
    <w:semiHidden/>
    <w:rsid w:val="000D3E9A"/>
    <w:rPr>
      <w:rFonts w:asciiTheme="majorHAnsi" w:eastAsiaTheme="majorEastAsia" w:hAnsiTheme="majorHAnsi" w:cstheme="majorBidi"/>
      <w:i/>
      <w:iCs/>
      <w:color w:val="19777C" w:themeColor="accent1" w:themeShade="BF"/>
    </w:rPr>
  </w:style>
  <w:style w:type="paragraph" w:styleId="TM4">
    <w:name w:val="toc 4"/>
    <w:basedOn w:val="Normal"/>
    <w:next w:val="Normal"/>
    <w:autoRedefine/>
    <w:uiPriority w:val="39"/>
    <w:unhideWhenUsed/>
    <w:rsid w:val="000D3E9A"/>
    <w:pPr>
      <w:spacing w:after="100"/>
      <w:ind w:left="3540"/>
    </w:pPr>
    <w:rPr>
      <w:rFonts w:ascii="Roboto Condensed" w:hAnsi="Roboto Condensed"/>
    </w:rPr>
  </w:style>
  <w:style w:type="table" w:customStyle="1" w:styleId="Grilledutableau6">
    <w:name w:val="Grille du tableau6"/>
    <w:basedOn w:val="TableauNormal"/>
    <w:next w:val="Grilledutableau"/>
    <w:uiPriority w:val="39"/>
    <w:rsid w:val="003B3B6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30D15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character" w:customStyle="1" w:styleId="ParagraphedelisteCar">
    <w:name w:val="Paragraphe de liste Car"/>
    <w:aliases w:val="Paragraphe avec puces Car,1st level - Bullet List Paragraph Car,Lettre d'introduction Car,Normal bullet 2 Car,Bullet list Car,texte de base Car,Puce focus Car,List Paragraph1 Car,Listes Car,Paragraph Car,lp1 Car,Bullet EY Car"/>
    <w:link w:val="Paragraphedeliste"/>
    <w:uiPriority w:val="34"/>
    <w:rsid w:val="004303E0"/>
  </w:style>
  <w:style w:type="paragraph" w:customStyle="1" w:styleId="TITRE5">
    <w:name w:val="TITRE 5"/>
    <w:basedOn w:val="Titre41"/>
    <w:link w:val="TITRE5Car"/>
    <w:qFormat/>
    <w:rsid w:val="003A4401"/>
    <w:pPr>
      <w:suppressAutoHyphens/>
      <w:autoSpaceDE w:val="0"/>
      <w:autoSpaceDN w:val="0"/>
      <w:adjustRightInd w:val="0"/>
      <w:spacing w:before="360" w:after="120" w:line="288" w:lineRule="auto"/>
      <w:textAlignment w:val="center"/>
    </w:pPr>
    <w:rPr>
      <w:rFonts w:ascii="Roboto" w:hAnsi="Roboto" w:cs="Roboto Condensed"/>
      <w:b/>
      <w:bCs/>
      <w:color w:val="FF0000"/>
      <w:sz w:val="20"/>
      <w:szCs w:val="26"/>
    </w:rPr>
  </w:style>
  <w:style w:type="character" w:customStyle="1" w:styleId="TITRE5Car">
    <w:name w:val="TITRE 5 Car"/>
    <w:basedOn w:val="Titre4Car"/>
    <w:link w:val="TITRE5"/>
    <w:rsid w:val="003A4401"/>
    <w:rPr>
      <w:rFonts w:ascii="Roboto" w:eastAsiaTheme="majorEastAsia" w:hAnsi="Roboto" w:cs="Roboto Condensed"/>
      <w:b/>
      <w:bCs/>
      <w:i/>
      <w:iCs/>
      <w:color w:val="FF0000"/>
      <w:sz w:val="20"/>
      <w:szCs w:val="26"/>
    </w:rPr>
  </w:style>
  <w:style w:type="paragraph" w:customStyle="1" w:styleId="TEXTECOURANT">
    <w:name w:val="TEXTE COURANT"/>
    <w:basedOn w:val="Normal"/>
    <w:uiPriority w:val="99"/>
    <w:rsid w:val="00C97C37"/>
    <w:pPr>
      <w:numPr>
        <w:ilvl w:val="4"/>
        <w:numId w:val="5"/>
      </w:numPr>
      <w:suppressAutoHyphens/>
      <w:autoSpaceDE w:val="0"/>
      <w:autoSpaceDN w:val="0"/>
      <w:adjustRightInd w:val="0"/>
      <w:spacing w:before="200" w:after="200" w:line="264" w:lineRule="auto"/>
      <w:jc w:val="both"/>
      <w:textAlignment w:val="center"/>
    </w:pPr>
    <w:rPr>
      <w:rFonts w:ascii="Roboto Light" w:eastAsia="Batang" w:hAnsi="Roboto Light" w:cs="Roboto Light"/>
      <w:color w:val="000000"/>
      <w:sz w:val="20"/>
      <w:szCs w:val="20"/>
    </w:rPr>
  </w:style>
  <w:style w:type="paragraph" w:customStyle="1" w:styleId="TITRE1">
    <w:name w:val="TITRE 1"/>
    <w:basedOn w:val="Normal"/>
    <w:qFormat/>
    <w:rsid w:val="00C97C37"/>
    <w:pPr>
      <w:numPr>
        <w:numId w:val="5"/>
      </w:numPr>
      <w:suppressAutoHyphens/>
      <w:spacing w:before="7920" w:after="0" w:line="240" w:lineRule="auto"/>
      <w:contextualSpacing/>
      <w:outlineLvl w:val="0"/>
    </w:pPr>
    <w:rPr>
      <w:rFonts w:ascii="Roboto Condensed" w:eastAsiaTheme="majorEastAsia" w:hAnsi="Roboto Condensed" w:cstheme="majorBidi"/>
      <w:b/>
      <w:caps/>
      <w:color w:val="072A39"/>
      <w:spacing w:val="20"/>
      <w:kern w:val="28"/>
      <w:sz w:val="48"/>
      <w:szCs w:val="24"/>
    </w:rPr>
  </w:style>
  <w:style w:type="paragraph" w:customStyle="1" w:styleId="TITRE2">
    <w:name w:val="TITRE 2"/>
    <w:basedOn w:val="Titre20"/>
    <w:qFormat/>
    <w:rsid w:val="00C97C37"/>
    <w:pPr>
      <w:keepLines w:val="0"/>
      <w:numPr>
        <w:ilvl w:val="1"/>
        <w:numId w:val="5"/>
      </w:numPr>
      <w:suppressAutoHyphens/>
      <w:spacing w:before="240" w:line="240" w:lineRule="auto"/>
    </w:pPr>
    <w:rPr>
      <w:rFonts w:ascii="Roboto Condensed" w:hAnsi="Roboto Condensed"/>
      <w:b/>
      <w:bCs/>
      <w:caps/>
      <w:noProof/>
      <w:color w:val="072A39"/>
      <w:sz w:val="48"/>
      <w:szCs w:val="24"/>
    </w:rPr>
  </w:style>
  <w:style w:type="paragraph" w:customStyle="1" w:styleId="TITRE3">
    <w:name w:val="TITRE 3"/>
    <w:basedOn w:val="Titre30"/>
    <w:qFormat/>
    <w:rsid w:val="00C97C37"/>
    <w:pPr>
      <w:numPr>
        <w:ilvl w:val="2"/>
        <w:numId w:val="5"/>
      </w:numPr>
      <w:suppressAutoHyphens/>
      <w:spacing w:before="600" w:after="140" w:line="240" w:lineRule="auto"/>
      <w:ind w:right="992"/>
    </w:pPr>
    <w:rPr>
      <w:rFonts w:ascii="Roboto Condensed" w:eastAsia="Times New Roman" w:hAnsi="Roboto Condensed" w:cs="Times New Roman"/>
      <w:b/>
      <w:bCs/>
      <w:caps/>
      <w:color w:val="072A39"/>
      <w:sz w:val="36"/>
      <w:szCs w:val="20"/>
    </w:rPr>
  </w:style>
  <w:style w:type="paragraph" w:customStyle="1" w:styleId="TITRE4">
    <w:name w:val="TITRE 4"/>
    <w:basedOn w:val="Titre41"/>
    <w:link w:val="TITRE4Car1"/>
    <w:qFormat/>
    <w:rsid w:val="00C97C37"/>
    <w:pPr>
      <w:numPr>
        <w:ilvl w:val="3"/>
        <w:numId w:val="5"/>
      </w:numPr>
      <w:suppressAutoHyphens/>
      <w:autoSpaceDE w:val="0"/>
      <w:autoSpaceDN w:val="0"/>
      <w:adjustRightInd w:val="0"/>
      <w:spacing w:before="240" w:after="120" w:line="288" w:lineRule="auto"/>
      <w:textAlignment w:val="center"/>
    </w:pPr>
    <w:rPr>
      <w:rFonts w:ascii="Roboto Condensed" w:hAnsi="Roboto Condensed" w:cs="Roboto Condensed"/>
      <w:b/>
      <w:bCs/>
      <w:i w:val="0"/>
      <w:color w:val="83949C"/>
      <w:sz w:val="26"/>
      <w:szCs w:val="26"/>
    </w:rPr>
  </w:style>
  <w:style w:type="character" w:customStyle="1" w:styleId="TITRE4Car1">
    <w:name w:val="TITRE 4 Car"/>
    <w:basedOn w:val="Titre4Car"/>
    <w:link w:val="TITRE4"/>
    <w:rsid w:val="00C97C37"/>
    <w:rPr>
      <w:rFonts w:ascii="Roboto Condensed" w:eastAsiaTheme="majorEastAsia" w:hAnsi="Roboto Condensed" w:cs="Roboto Condensed"/>
      <w:b/>
      <w:bCs/>
      <w:i w:val="0"/>
      <w:iCs/>
      <w:color w:val="83949C"/>
      <w:sz w:val="26"/>
      <w:szCs w:val="26"/>
    </w:rPr>
  </w:style>
  <w:style w:type="character" w:customStyle="1" w:styleId="A4">
    <w:name w:val="A4"/>
    <w:uiPriority w:val="99"/>
    <w:rsid w:val="00C97C37"/>
    <w:rPr>
      <w:rFonts w:cs="Museo Sans 100"/>
      <w:color w:val="000000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95B4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95B4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95B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6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8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8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24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892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2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1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5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1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0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26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8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46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0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2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6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VIRA\Div10\Affaires\CC%20COEUR%20DE%20MAURIENNE\09-00942%20PLUiHd\C_DOSSIER%20D'ETUDE\Diagnostic\Brouillons_CRA\Modele_3CMA.dotx" TargetMode="External"/></Relationships>
</file>

<file path=word/theme/theme1.xml><?xml version="1.0" encoding="utf-8"?>
<a:theme xmlns:a="http://schemas.openxmlformats.org/drawingml/2006/main" name="Thème Office">
  <a:themeElements>
    <a:clrScheme name="3CM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2A0A7"/>
      </a:accent1>
      <a:accent2>
        <a:srgbClr val="EC1E28"/>
      </a:accent2>
      <a:accent3>
        <a:srgbClr val="9A9292"/>
      </a:accent3>
      <a:accent4>
        <a:srgbClr val="F58534"/>
      </a:accent4>
      <a:accent5>
        <a:srgbClr val="6DA150"/>
      </a:accent5>
      <a:accent6>
        <a:srgbClr val="ED4859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5917B-83ED-4701-816B-A7FBE2F0F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Modele_3CMA.dotx</Template>
  <TotalTime>1</TotalTime>
  <Pages>2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
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</dc:creator>
  <cp:keywords/>
  <dc:description/>
  <cp:lastModifiedBy>PROUST Sandrine</cp:lastModifiedBy>
  <cp:revision>2</cp:revision>
  <cp:lastPrinted>2023-12-08T09:02:00Z</cp:lastPrinted>
  <dcterms:created xsi:type="dcterms:W3CDTF">2024-01-22T16:15:00Z</dcterms:created>
  <dcterms:modified xsi:type="dcterms:W3CDTF">2024-01-22T16:15:00Z</dcterms:modified>
</cp:coreProperties>
</file>